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931" w:rsidRDefault="00057931" w:rsidP="000579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CRESWYK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:rsidR="00057931" w:rsidRDefault="00057931" w:rsidP="000579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7931" w:rsidRDefault="00057931" w:rsidP="000579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7931" w:rsidRDefault="00057931" w:rsidP="000579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Hende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 granted the manor</w:t>
      </w:r>
    </w:p>
    <w:p w:rsidR="00057931" w:rsidRDefault="00057931" w:rsidP="000579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Mascallsbury</w:t>
      </w:r>
      <w:proofErr w:type="spellEnd"/>
      <w:r>
        <w:rPr>
          <w:rFonts w:ascii="Times New Roman" w:hAnsi="Times New Roman" w:cs="Times New Roman"/>
          <w:sz w:val="24"/>
          <w:szCs w:val="24"/>
        </w:rPr>
        <w:t>, in White Roding, Essex.</w:t>
      </w:r>
    </w:p>
    <w:p w:rsidR="00057931" w:rsidRDefault="00057931" w:rsidP="000579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715E4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21-115)</w:t>
      </w:r>
    </w:p>
    <w:p w:rsidR="00057931" w:rsidRDefault="00057931" w:rsidP="000579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57931" w:rsidRDefault="00057931" w:rsidP="000579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57931" w:rsidRDefault="00057931" w:rsidP="000579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November 2015</w:t>
      </w:r>
      <w:bookmarkStart w:id="0" w:name="_GoBack"/>
      <w:bookmarkEnd w:id="0"/>
    </w:p>
    <w:sectPr w:rsidR="00DD5B8A" w:rsidRPr="000579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7931" w:rsidRDefault="00057931" w:rsidP="00564E3C">
      <w:pPr>
        <w:spacing w:after="0" w:line="240" w:lineRule="auto"/>
      </w:pPr>
      <w:r>
        <w:separator/>
      </w:r>
    </w:p>
  </w:endnote>
  <w:endnote w:type="continuationSeparator" w:id="0">
    <w:p w:rsidR="00057931" w:rsidRDefault="0005793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57931">
      <w:rPr>
        <w:rFonts w:ascii="Times New Roman" w:hAnsi="Times New Roman" w:cs="Times New Roman"/>
        <w:noProof/>
        <w:sz w:val="24"/>
        <w:szCs w:val="24"/>
      </w:rPr>
      <w:t>27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7931" w:rsidRDefault="00057931" w:rsidP="00564E3C">
      <w:pPr>
        <w:spacing w:after="0" w:line="240" w:lineRule="auto"/>
      </w:pPr>
      <w:r>
        <w:separator/>
      </w:r>
    </w:p>
  </w:footnote>
  <w:footnote w:type="continuationSeparator" w:id="0">
    <w:p w:rsidR="00057931" w:rsidRDefault="0005793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931"/>
    <w:rsid w:val="0005793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C23C78"/>
  <w15:chartTrackingRefBased/>
  <w15:docId w15:val="{4848D736-D595-458C-9A8E-3AFC23187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5793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2015-11-27T21:37:00Z</dcterms:created>
  <dcterms:modified xsi:type="dcterms:W3CDTF">2015-11-27T21:38:00Z</dcterms:modified>
</cp:coreProperties>
</file>