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4B9E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CRESWYK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19D0D620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BB34869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EDEC97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9A2DDA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Apr.1411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EDDEB99" w14:textId="77777777" w:rsidR="00C9783C" w:rsidRDefault="00C9783C" w:rsidP="00C9783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32A41989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746526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594E79" w14:textId="77777777" w:rsidR="00C9783C" w:rsidRDefault="00C9783C" w:rsidP="00C97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2023</w:t>
      </w:r>
    </w:p>
    <w:p w14:paraId="4CADA3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09C5C" w14:textId="77777777" w:rsidR="00C9783C" w:rsidRDefault="00C9783C" w:rsidP="009139A6">
      <w:r>
        <w:separator/>
      </w:r>
    </w:p>
  </w:endnote>
  <w:endnote w:type="continuationSeparator" w:id="0">
    <w:p w14:paraId="1B6FF5AB" w14:textId="77777777" w:rsidR="00C9783C" w:rsidRDefault="00C978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BF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D5D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98B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4E44" w14:textId="77777777" w:rsidR="00C9783C" w:rsidRDefault="00C9783C" w:rsidP="009139A6">
      <w:r>
        <w:separator/>
      </w:r>
    </w:p>
  </w:footnote>
  <w:footnote w:type="continuationSeparator" w:id="0">
    <w:p w14:paraId="3BD096B9" w14:textId="77777777" w:rsidR="00C9783C" w:rsidRDefault="00C978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8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EC3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53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783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35404"/>
  <w15:chartTrackingRefBased/>
  <w15:docId w15:val="{A132D983-EBCB-43CD-870B-CADA5A91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83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2023-03-01T22:28:00Z</dcterms:created>
  <dcterms:modified xsi:type="dcterms:W3CDTF">2023-03-01T22:29:00Z</dcterms:modified>
</cp:coreProperties>
</file>