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36B62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4F3B7314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6BAB65C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</w:p>
    <w:p w14:paraId="33F2B712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</w:p>
    <w:p w14:paraId="01660A9B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2B18059" w14:textId="77777777" w:rsidR="002E69A3" w:rsidRDefault="002E69A3" w:rsidP="002E69A3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2E95BE56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41B3ACAE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</w:p>
    <w:p w14:paraId="24F454F9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</w:p>
    <w:p w14:paraId="4C6C8C0E" w14:textId="77777777" w:rsidR="002E69A3" w:rsidRDefault="002E69A3" w:rsidP="002E69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1CFF00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D9346" w14:textId="77777777" w:rsidR="002E69A3" w:rsidRDefault="002E69A3" w:rsidP="009139A6">
      <w:r>
        <w:separator/>
      </w:r>
    </w:p>
  </w:endnote>
  <w:endnote w:type="continuationSeparator" w:id="0">
    <w:p w14:paraId="1F5B9650" w14:textId="77777777" w:rsidR="002E69A3" w:rsidRDefault="002E69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D61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234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AD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3D8C9" w14:textId="77777777" w:rsidR="002E69A3" w:rsidRDefault="002E69A3" w:rsidP="009139A6">
      <w:r>
        <w:separator/>
      </w:r>
    </w:p>
  </w:footnote>
  <w:footnote w:type="continuationSeparator" w:id="0">
    <w:p w14:paraId="5E3A1001" w14:textId="77777777" w:rsidR="002E69A3" w:rsidRDefault="002E69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FC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CD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6FA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A3"/>
    <w:rsid w:val="000666E0"/>
    <w:rsid w:val="002510B7"/>
    <w:rsid w:val="002E69A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9A61E"/>
  <w15:chartTrackingRefBased/>
  <w15:docId w15:val="{D1543657-8718-4047-8A64-3C826F95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A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2022-03-25T08:08:00Z</dcterms:created>
  <dcterms:modified xsi:type="dcterms:W3CDTF">2022-03-25T08:09:00Z</dcterms:modified>
</cp:coreProperties>
</file>