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89822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CRESWELL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fl.1409)</w:t>
      </w:r>
    </w:p>
    <w:p w14:paraId="5E413E7F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Esquire.</w:t>
      </w:r>
    </w:p>
    <w:p w14:paraId="0807686E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3DF2B8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6953D82" w14:textId="77777777" w:rsidR="00F46CC4" w:rsidRDefault="00F46CC4" w:rsidP="00F46CC4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7 Feb.1409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prior to going to serve in </w:t>
      </w:r>
      <w:proofErr w:type="spellStart"/>
      <w:r>
        <w:rPr>
          <w:rFonts w:cs="Times New Roman"/>
          <w:szCs w:val="24"/>
        </w:rPr>
        <w:t>Berwich</w:t>
      </w:r>
      <w:proofErr w:type="spellEnd"/>
      <w:r>
        <w:rPr>
          <w:rFonts w:cs="Times New Roman"/>
          <w:szCs w:val="24"/>
        </w:rPr>
        <w:t xml:space="preserve"> and the </w:t>
      </w:r>
    </w:p>
    <w:p w14:paraId="466574B3" w14:textId="77777777" w:rsidR="00F46CC4" w:rsidRPr="00F55DA0" w:rsidRDefault="00F46CC4" w:rsidP="00F46CC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Scottish Marches under John of Lancaster, Duke of Bedford(q.v.).  </w:t>
      </w:r>
    </w:p>
    <w:p w14:paraId="3D3AD404" w14:textId="77777777" w:rsidR="00F46CC4" w:rsidRDefault="00F46CC4" w:rsidP="00F46CC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C71/79, m11,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4E460E4" w14:textId="77777777" w:rsidR="00F46CC4" w:rsidRDefault="00F46CC4" w:rsidP="00F46CC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March 2023)</w:t>
      </w:r>
    </w:p>
    <w:p w14:paraId="1865D097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FFE875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857B70" w14:textId="77777777" w:rsidR="00F46CC4" w:rsidRDefault="00F46CC4" w:rsidP="00F46CC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April 2023</w:t>
      </w:r>
    </w:p>
    <w:p w14:paraId="38F78C7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2A500" w14:textId="77777777" w:rsidR="00F46CC4" w:rsidRDefault="00F46CC4" w:rsidP="009139A6">
      <w:r>
        <w:separator/>
      </w:r>
    </w:p>
  </w:endnote>
  <w:endnote w:type="continuationSeparator" w:id="0">
    <w:p w14:paraId="16630D98" w14:textId="77777777" w:rsidR="00F46CC4" w:rsidRDefault="00F46C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3D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81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699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8B39" w14:textId="77777777" w:rsidR="00F46CC4" w:rsidRDefault="00F46CC4" w:rsidP="009139A6">
      <w:r>
        <w:separator/>
      </w:r>
    </w:p>
  </w:footnote>
  <w:footnote w:type="continuationSeparator" w:id="0">
    <w:p w14:paraId="035CDBCB" w14:textId="77777777" w:rsidR="00F46CC4" w:rsidRDefault="00F46C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C3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5F1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A3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CC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46CC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E2ED5"/>
  <w15:chartTrackingRefBased/>
  <w15:docId w15:val="{64459D74-B9F6-40BF-93F6-56F18F06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2023-05-07T21:05:00Z</dcterms:created>
  <dcterms:modified xsi:type="dcterms:W3CDTF">2023-05-07T21:05:00Z</dcterms:modified>
</cp:coreProperties>
</file>