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649" w:rsidRPr="00EB5586" w:rsidRDefault="00C46649" w:rsidP="00C466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  <w:u w:val="single"/>
        </w:rPr>
        <w:t>John CRESWELL</w:t>
      </w:r>
      <w:r w:rsidRPr="00EB5586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B558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B5586">
        <w:rPr>
          <w:rFonts w:ascii="Times New Roman" w:hAnsi="Times New Roman" w:cs="Times New Roman"/>
          <w:sz w:val="24"/>
          <w:szCs w:val="24"/>
        </w:rPr>
        <w:t>fl.1415)</w:t>
      </w:r>
    </w:p>
    <w:p w:rsidR="00C46649" w:rsidRPr="00EB5586" w:rsidRDefault="00C46649" w:rsidP="00C466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>Archer.</w:t>
      </w:r>
    </w:p>
    <w:p w:rsidR="00C46649" w:rsidRPr="00EB5586" w:rsidRDefault="00C46649" w:rsidP="00C4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6649" w:rsidRPr="00EB5586" w:rsidRDefault="00C46649" w:rsidP="00C4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6649" w:rsidRPr="00EB5586" w:rsidRDefault="00C46649" w:rsidP="00C466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ab/>
        <w:t>1415</w:t>
      </w:r>
      <w:r w:rsidRPr="00EB5586">
        <w:rPr>
          <w:rFonts w:ascii="Times New Roman" w:hAnsi="Times New Roman" w:cs="Times New Roman"/>
          <w:sz w:val="24"/>
          <w:szCs w:val="24"/>
        </w:rPr>
        <w:tab/>
        <w:t>He was on the expedition to France under the command of Cromwell</w:t>
      </w:r>
    </w:p>
    <w:p w:rsidR="00C46649" w:rsidRPr="00EB5586" w:rsidRDefault="00C46649" w:rsidP="00C466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ab/>
      </w:r>
      <w:r w:rsidRPr="00EB5586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B5586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EB5586">
        <w:rPr>
          <w:rFonts w:ascii="Times New Roman" w:hAnsi="Times New Roman" w:cs="Times New Roman"/>
          <w:sz w:val="24"/>
          <w:szCs w:val="24"/>
        </w:rPr>
        <w:t>)</w:t>
      </w:r>
    </w:p>
    <w:p w:rsidR="00C46649" w:rsidRPr="00EB5586" w:rsidRDefault="00C46649" w:rsidP="00C4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6649" w:rsidRPr="00EB5586" w:rsidRDefault="00C46649" w:rsidP="00C46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6649" w:rsidRPr="00EB5586" w:rsidRDefault="00C46649" w:rsidP="00C466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>16 July 2015</w:t>
      </w:r>
    </w:p>
    <w:p w:rsidR="006B2F86" w:rsidRPr="00E71FC3" w:rsidRDefault="00C4664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649" w:rsidRDefault="00C46649" w:rsidP="00E71FC3">
      <w:pPr>
        <w:spacing w:after="0" w:line="240" w:lineRule="auto"/>
      </w:pPr>
      <w:r>
        <w:separator/>
      </w:r>
    </w:p>
  </w:endnote>
  <w:endnote w:type="continuationSeparator" w:id="0">
    <w:p w:rsidR="00C46649" w:rsidRDefault="00C466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649" w:rsidRDefault="00C46649" w:rsidP="00E71FC3">
      <w:pPr>
        <w:spacing w:after="0" w:line="240" w:lineRule="auto"/>
      </w:pPr>
      <w:r>
        <w:separator/>
      </w:r>
    </w:p>
  </w:footnote>
  <w:footnote w:type="continuationSeparator" w:id="0">
    <w:p w:rsidR="00C46649" w:rsidRDefault="00C466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649"/>
    <w:rsid w:val="00AB52E8"/>
    <w:rsid w:val="00B16D3F"/>
    <w:rsid w:val="00C466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A5BAB1-B133-4D33-8E67-35B771CF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4664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2016-05-19T20:36:00Z</dcterms:created>
  <dcterms:modified xsi:type="dcterms:W3CDTF">2016-05-19T20:36:00Z</dcterms:modified>
</cp:coreProperties>
</file>