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B819" w14:textId="77777777" w:rsidR="00F37AEF" w:rsidRDefault="00F37AEF" w:rsidP="00F37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B745C8A" w14:textId="77777777" w:rsidR="00F37AEF" w:rsidRDefault="00F37AEF" w:rsidP="00F37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F0296" w14:textId="77777777" w:rsidR="00F37AEF" w:rsidRDefault="00F37AEF" w:rsidP="00F37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2EFE9" w14:textId="77777777" w:rsidR="00F37AEF" w:rsidRDefault="00F37AEF" w:rsidP="00F37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 Hampshire,</w:t>
      </w:r>
    </w:p>
    <w:p w14:paraId="391A990F" w14:textId="77777777" w:rsidR="00F37AEF" w:rsidRDefault="00F37AEF" w:rsidP="00F37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C6E9F01" w14:textId="77777777" w:rsidR="00F37AEF" w:rsidRDefault="00F37AEF" w:rsidP="00F37AE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D6B8F0" w14:textId="77777777" w:rsidR="00F37AEF" w:rsidRDefault="00F37AEF" w:rsidP="00F37AEF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p.23)</w:t>
      </w:r>
    </w:p>
    <w:p w14:paraId="2A81A548" w14:textId="77777777" w:rsidR="00F37AEF" w:rsidRDefault="00F37AEF" w:rsidP="00F37A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AE89AE" w14:textId="77777777" w:rsidR="00F37AEF" w:rsidRDefault="00F37AEF" w:rsidP="00F37A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4E4BFD7" w14:textId="77777777" w:rsidR="00F37AEF" w:rsidRPr="001B1923" w:rsidRDefault="00F37AEF" w:rsidP="00F37A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4261D81C" w14:textId="76A05698" w:rsidR="00BA00AB" w:rsidRPr="00F37AE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37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3EBC" w14:textId="77777777" w:rsidR="00F37AEF" w:rsidRDefault="00F37AEF" w:rsidP="009139A6">
      <w:r>
        <w:separator/>
      </w:r>
    </w:p>
  </w:endnote>
  <w:endnote w:type="continuationSeparator" w:id="0">
    <w:p w14:paraId="5D7DBDB7" w14:textId="77777777" w:rsidR="00F37AEF" w:rsidRDefault="00F37A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F5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82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2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C8463" w14:textId="77777777" w:rsidR="00F37AEF" w:rsidRDefault="00F37AEF" w:rsidP="009139A6">
      <w:r>
        <w:separator/>
      </w:r>
    </w:p>
  </w:footnote>
  <w:footnote w:type="continuationSeparator" w:id="0">
    <w:p w14:paraId="1D5B7BAF" w14:textId="77777777" w:rsidR="00F37AEF" w:rsidRDefault="00F37A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55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5F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6C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7AE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3DC4C"/>
  <w15:chartTrackingRefBased/>
  <w15:docId w15:val="{0B380EDD-0F62-4316-B6A1-AA534D3F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2022-01-29T20:07:00Z</dcterms:created>
  <dcterms:modified xsi:type="dcterms:W3CDTF">2022-01-29T20:07:00Z</dcterms:modified>
</cp:coreProperties>
</file>