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928DC9" w14:textId="77777777" w:rsidR="00D9753D" w:rsidRDefault="00D9753D" w:rsidP="00D975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CRESVYLE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fl.1444)</w:t>
      </w:r>
    </w:p>
    <w:p w14:paraId="6056147C" w14:textId="77777777" w:rsidR="00D9753D" w:rsidRDefault="00D9753D" w:rsidP="00D975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5CC94A" w14:textId="77777777" w:rsidR="00D9753D" w:rsidRDefault="00D9753D" w:rsidP="00D975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A2F978" w14:textId="77777777" w:rsidR="00D9753D" w:rsidRDefault="00D9753D" w:rsidP="00D975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1444</w:t>
      </w:r>
      <w:r>
        <w:rPr>
          <w:rFonts w:ascii="Times New Roman" w:hAnsi="Times New Roman" w:cs="Times New Roman"/>
          <w:sz w:val="24"/>
          <w:szCs w:val="24"/>
        </w:rPr>
        <w:tab/>
        <w:t xml:space="preserve">He made a plaint of maintenance against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Orewell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London,</w:t>
      </w:r>
    </w:p>
    <w:p w14:paraId="6A494569" w14:textId="77777777" w:rsidR="00D9753D" w:rsidRDefault="00D9753D" w:rsidP="00D975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17F8BEAA" w14:textId="77777777" w:rsidR="00D9753D" w:rsidRDefault="00D9753D" w:rsidP="00D975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F965E1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https://waalt.uh.edu/index.php/CP40/732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3CB73A5A" w14:textId="77777777" w:rsidR="00D9753D" w:rsidRDefault="00D9753D" w:rsidP="00D975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466A2E" w14:textId="77777777" w:rsidR="00D9753D" w:rsidRDefault="00D9753D" w:rsidP="00D9753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645E99" w14:textId="77777777" w:rsidR="00D9753D" w:rsidRDefault="00D9753D" w:rsidP="00D9753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May 2022</w:t>
      </w:r>
    </w:p>
    <w:p w14:paraId="322681A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9583A3" w14:textId="77777777" w:rsidR="00D9753D" w:rsidRDefault="00D9753D" w:rsidP="009139A6">
      <w:r>
        <w:separator/>
      </w:r>
    </w:p>
  </w:endnote>
  <w:endnote w:type="continuationSeparator" w:id="0">
    <w:p w14:paraId="5439D613" w14:textId="77777777" w:rsidR="00D9753D" w:rsidRDefault="00D9753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CA5F3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7DAA3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42D5B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47DC47" w14:textId="77777777" w:rsidR="00D9753D" w:rsidRDefault="00D9753D" w:rsidP="009139A6">
      <w:r>
        <w:separator/>
      </w:r>
    </w:p>
  </w:footnote>
  <w:footnote w:type="continuationSeparator" w:id="0">
    <w:p w14:paraId="2C08EE9D" w14:textId="77777777" w:rsidR="00D9753D" w:rsidRDefault="00D9753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1A0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94036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D7AA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53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9753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3B973A"/>
  <w15:chartTrackingRefBased/>
  <w15:docId w15:val="{A7D30239-A4DE-405C-B1F8-134362B90C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D9753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73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2022-05-21T20:00:00Z</dcterms:created>
  <dcterms:modified xsi:type="dcterms:W3CDTF">2022-05-21T20:01:00Z</dcterms:modified>
</cp:coreProperties>
</file>