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15029" w14:textId="77777777" w:rsidR="006A5678" w:rsidRDefault="006A5678" w:rsidP="006A5678">
      <w:pPr>
        <w:pStyle w:val="NoSpacing"/>
      </w:pPr>
      <w:r>
        <w:rPr>
          <w:u w:val="single"/>
        </w:rPr>
        <w:t>sir Nicholas CRESTY</w:t>
      </w:r>
      <w:r>
        <w:t xml:space="preserve">      (d.1481-2)</w:t>
      </w:r>
    </w:p>
    <w:p w14:paraId="55BCDBB5" w14:textId="77777777" w:rsidR="006A5678" w:rsidRDefault="006A5678" w:rsidP="006A5678">
      <w:pPr>
        <w:pStyle w:val="NoSpacing"/>
      </w:pPr>
      <w:r>
        <w:t>Vicar of Gisburn.</w:t>
      </w:r>
    </w:p>
    <w:p w14:paraId="49458C0A" w14:textId="77777777" w:rsidR="006A5678" w:rsidRDefault="006A5678" w:rsidP="006A5678">
      <w:pPr>
        <w:pStyle w:val="NoSpacing"/>
      </w:pPr>
    </w:p>
    <w:p w14:paraId="0C1A3AF2" w14:textId="77777777" w:rsidR="006A5678" w:rsidRDefault="006A5678" w:rsidP="006A5678">
      <w:pPr>
        <w:pStyle w:val="NoSpacing"/>
      </w:pPr>
    </w:p>
    <w:p w14:paraId="65540B30" w14:textId="77777777" w:rsidR="006A5678" w:rsidRDefault="006A5678" w:rsidP="006A5678">
      <w:pPr>
        <w:pStyle w:val="NoSpacing"/>
      </w:pPr>
      <w:r>
        <w:t xml:space="preserve">  8 Jan.1482</w:t>
      </w:r>
      <w:r>
        <w:tab/>
        <w:t>Administration of his goods and possessions was granted.</w:t>
      </w:r>
    </w:p>
    <w:p w14:paraId="643E0FE5" w14:textId="77777777" w:rsidR="006A5678" w:rsidRDefault="006A5678" w:rsidP="006A5678">
      <w:pPr>
        <w:pStyle w:val="NoSpacing"/>
      </w:pPr>
      <w:r>
        <w:tab/>
      </w:r>
      <w:r>
        <w:tab/>
        <w:t>(W.Y.R. p.46)</w:t>
      </w:r>
    </w:p>
    <w:p w14:paraId="3BF4ADC4" w14:textId="77777777" w:rsidR="006A5678" w:rsidRDefault="006A5678" w:rsidP="006A5678">
      <w:pPr>
        <w:pStyle w:val="NoSpacing"/>
      </w:pPr>
    </w:p>
    <w:p w14:paraId="34BB0F6C" w14:textId="77777777" w:rsidR="006A5678" w:rsidRDefault="006A5678" w:rsidP="006A5678">
      <w:pPr>
        <w:pStyle w:val="NoSpacing"/>
      </w:pPr>
    </w:p>
    <w:p w14:paraId="074B6633" w14:textId="77777777" w:rsidR="006A5678" w:rsidRPr="00C009D8" w:rsidRDefault="006A5678" w:rsidP="006A5678">
      <w:pPr>
        <w:pStyle w:val="NoSpacing"/>
      </w:pPr>
      <w:r>
        <w:t>5 December 2013</w:t>
      </w:r>
    </w:p>
    <w:p w14:paraId="0515E9B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AE58A" w14:textId="77777777" w:rsidR="009C5327" w:rsidRDefault="009C5327" w:rsidP="00086E2C">
      <w:pPr>
        <w:spacing w:after="0" w:line="240" w:lineRule="auto"/>
      </w:pPr>
      <w:r>
        <w:separator/>
      </w:r>
    </w:p>
  </w:endnote>
  <w:endnote w:type="continuationSeparator" w:id="0">
    <w:p w14:paraId="0919F2E4" w14:textId="77777777" w:rsidR="009C5327" w:rsidRDefault="009C532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BD54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78AD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5102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BF5DF" w14:textId="77777777" w:rsidR="009C5327" w:rsidRDefault="009C5327" w:rsidP="00086E2C">
      <w:pPr>
        <w:spacing w:after="0" w:line="240" w:lineRule="auto"/>
      </w:pPr>
      <w:r>
        <w:separator/>
      </w:r>
    </w:p>
  </w:footnote>
  <w:footnote w:type="continuationSeparator" w:id="0">
    <w:p w14:paraId="2D2E38CE" w14:textId="77777777" w:rsidR="009C5327" w:rsidRDefault="009C532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5709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E310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E70D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678"/>
    <w:rsid w:val="00086E2C"/>
    <w:rsid w:val="000A2E7A"/>
    <w:rsid w:val="002244B7"/>
    <w:rsid w:val="00314D94"/>
    <w:rsid w:val="00417A51"/>
    <w:rsid w:val="005435B9"/>
    <w:rsid w:val="00617568"/>
    <w:rsid w:val="006A5678"/>
    <w:rsid w:val="006E68FA"/>
    <w:rsid w:val="008E56AD"/>
    <w:rsid w:val="009C5327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873E5"/>
  <w15:chartTrackingRefBased/>
  <w15:docId w15:val="{95FE913D-E3D3-4B52-8F1F-D9714F982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2026-05-04T15:38:00Z</dcterms:created>
  <dcterms:modified xsi:type="dcterms:W3CDTF">2026-05-04T15:38:00Z</dcterms:modified>
</cp:coreProperties>
</file>