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852A1A" w14:textId="77777777" w:rsidR="002A4C5A" w:rsidRDefault="002A4C5A" w:rsidP="002A4C5A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CRESTON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49ACCAF6" w14:textId="77777777" w:rsidR="002A4C5A" w:rsidRDefault="002A4C5A" w:rsidP="002A4C5A">
      <w:pPr>
        <w:pStyle w:val="NoSpacing"/>
        <w:rPr>
          <w:rFonts w:cs="Times New Roman"/>
          <w:szCs w:val="24"/>
        </w:rPr>
      </w:pPr>
    </w:p>
    <w:p w14:paraId="04F31CF5" w14:textId="77777777" w:rsidR="002A4C5A" w:rsidRDefault="002A4C5A" w:rsidP="002A4C5A">
      <w:pPr>
        <w:pStyle w:val="NoSpacing"/>
        <w:rPr>
          <w:rFonts w:cs="Times New Roman"/>
          <w:szCs w:val="24"/>
        </w:rPr>
      </w:pPr>
    </w:p>
    <w:p w14:paraId="7DAAA876" w14:textId="77777777" w:rsidR="002A4C5A" w:rsidRDefault="002A4C5A" w:rsidP="002A4C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Jun.1484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Tavistock</w:t>
      </w:r>
      <w:proofErr w:type="spellEnd"/>
      <w:r>
        <w:rPr>
          <w:rFonts w:cs="Times New Roman"/>
          <w:szCs w:val="24"/>
        </w:rPr>
        <w:t>, Devon,</w:t>
      </w:r>
    </w:p>
    <w:p w14:paraId="170D9F52" w14:textId="77777777" w:rsidR="002A4C5A" w:rsidRDefault="002A4C5A" w:rsidP="002A4C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Sir John </w:t>
      </w:r>
      <w:proofErr w:type="spellStart"/>
      <w:r>
        <w:rPr>
          <w:rFonts w:cs="Times New Roman"/>
          <w:szCs w:val="24"/>
        </w:rPr>
        <w:t>Colshill</w:t>
      </w:r>
      <w:proofErr w:type="spellEnd"/>
      <w:r>
        <w:rPr>
          <w:rFonts w:cs="Times New Roman"/>
          <w:szCs w:val="24"/>
        </w:rPr>
        <w:t>(q.v.).</w:t>
      </w:r>
    </w:p>
    <w:p w14:paraId="00A5C85C" w14:textId="77777777" w:rsidR="002A4C5A" w:rsidRDefault="002A4C5A" w:rsidP="002A4C5A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73043468" w14:textId="77777777" w:rsidR="002A4C5A" w:rsidRDefault="002A4C5A" w:rsidP="002A4C5A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p.74)</w:t>
      </w:r>
    </w:p>
    <w:p w14:paraId="035B6276" w14:textId="77777777" w:rsidR="002A4C5A" w:rsidRDefault="002A4C5A" w:rsidP="002A4C5A">
      <w:pPr>
        <w:pStyle w:val="NoSpacing"/>
        <w:rPr>
          <w:rFonts w:eastAsia="Times New Roman" w:cs="Times New Roman"/>
          <w:szCs w:val="24"/>
        </w:rPr>
      </w:pPr>
    </w:p>
    <w:p w14:paraId="63DCFE70" w14:textId="77777777" w:rsidR="002A4C5A" w:rsidRDefault="002A4C5A" w:rsidP="002A4C5A">
      <w:pPr>
        <w:pStyle w:val="NoSpacing"/>
        <w:rPr>
          <w:rFonts w:eastAsia="Times New Roman" w:cs="Times New Roman"/>
          <w:szCs w:val="24"/>
        </w:rPr>
      </w:pPr>
    </w:p>
    <w:p w14:paraId="301A0A05" w14:textId="77777777" w:rsidR="002A4C5A" w:rsidRDefault="002A4C5A" w:rsidP="002A4C5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9 June 2023</w:t>
      </w:r>
    </w:p>
    <w:p w14:paraId="466E7B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F54296" w14:textId="77777777" w:rsidR="002A4C5A" w:rsidRDefault="002A4C5A" w:rsidP="009139A6">
      <w:r>
        <w:separator/>
      </w:r>
    </w:p>
  </w:endnote>
  <w:endnote w:type="continuationSeparator" w:id="0">
    <w:p w14:paraId="4DF96A4C" w14:textId="77777777" w:rsidR="002A4C5A" w:rsidRDefault="002A4C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BAED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B2AD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857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AC336" w14:textId="77777777" w:rsidR="002A4C5A" w:rsidRDefault="002A4C5A" w:rsidP="009139A6">
      <w:r>
        <w:separator/>
      </w:r>
    </w:p>
  </w:footnote>
  <w:footnote w:type="continuationSeparator" w:id="0">
    <w:p w14:paraId="73599C80" w14:textId="77777777" w:rsidR="002A4C5A" w:rsidRDefault="002A4C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BC4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2D3A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61D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C5A"/>
    <w:rsid w:val="000666E0"/>
    <w:rsid w:val="002510B7"/>
    <w:rsid w:val="002A4C5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010197"/>
  <w15:chartTrackingRefBased/>
  <w15:docId w15:val="{A548EF27-4E7D-4F96-B7F5-8184BC7DE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2023-06-09T20:44:00Z</dcterms:created>
  <dcterms:modified xsi:type="dcterms:W3CDTF">2023-06-09T20:44:00Z</dcterms:modified>
</cp:coreProperties>
</file>