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95EA" w14:textId="2D6C8DC2" w:rsidR="00BA00AB" w:rsidRDefault="00B123DD" w:rsidP="009139A6">
      <w:pPr>
        <w:pStyle w:val="NoSpacing"/>
        <w:rPr>
          <w:rFonts w:cs="Times New Roman"/>
          <w:szCs w:val="24"/>
        </w:rPr>
      </w:pPr>
      <w:r>
        <w:rPr>
          <w:rFonts w:cs="Times New Roman"/>
          <w:szCs w:val="24"/>
          <w:u w:val="single"/>
        </w:rPr>
        <w:t>John CRESTEMAS</w:t>
      </w:r>
      <w:r>
        <w:rPr>
          <w:rFonts w:cs="Times New Roman"/>
          <w:szCs w:val="24"/>
        </w:rPr>
        <w:t xml:space="preserve">       (fl.1461-2)</w:t>
      </w:r>
    </w:p>
    <w:p w14:paraId="38870F4A" w14:textId="3F2C1CF2" w:rsidR="00B123DD" w:rsidRDefault="00B123DD" w:rsidP="009139A6">
      <w:pPr>
        <w:pStyle w:val="NoSpacing"/>
        <w:rPr>
          <w:rFonts w:cs="Times New Roman"/>
          <w:szCs w:val="24"/>
        </w:rPr>
      </w:pPr>
      <w:r>
        <w:rPr>
          <w:rFonts w:cs="Times New Roman"/>
          <w:szCs w:val="24"/>
        </w:rPr>
        <w:t>of London. Apprentice cutler.</w:t>
      </w:r>
    </w:p>
    <w:p w14:paraId="1A5F4BEE" w14:textId="54F09F09" w:rsidR="00B123DD" w:rsidRDefault="00B123DD" w:rsidP="009139A6">
      <w:pPr>
        <w:pStyle w:val="NoSpacing"/>
        <w:rPr>
          <w:rFonts w:cs="Times New Roman"/>
          <w:szCs w:val="24"/>
        </w:rPr>
      </w:pPr>
    </w:p>
    <w:p w14:paraId="2E11F13D" w14:textId="01608A41" w:rsidR="00B123DD" w:rsidRDefault="00B123DD" w:rsidP="009139A6">
      <w:pPr>
        <w:pStyle w:val="NoSpacing"/>
        <w:rPr>
          <w:rFonts w:cs="Times New Roman"/>
          <w:szCs w:val="24"/>
        </w:rPr>
      </w:pPr>
    </w:p>
    <w:p w14:paraId="6FA491F6" w14:textId="764CA3E0" w:rsidR="00B123DD" w:rsidRDefault="00B123DD" w:rsidP="009139A6">
      <w:pPr>
        <w:pStyle w:val="NoSpacing"/>
        <w:rPr>
          <w:rFonts w:cs="Times New Roman"/>
          <w:szCs w:val="24"/>
        </w:rPr>
      </w:pPr>
      <w:r>
        <w:rPr>
          <w:rFonts w:cs="Times New Roman"/>
          <w:szCs w:val="24"/>
        </w:rPr>
        <w:t xml:space="preserve">        1461-2</w:t>
      </w:r>
      <w:r>
        <w:rPr>
          <w:rFonts w:cs="Times New Roman"/>
          <w:szCs w:val="24"/>
        </w:rPr>
        <w:tab/>
        <w:t>He was apprentice of Agnes Broun of London, cutler(q.v.).</w:t>
      </w:r>
    </w:p>
    <w:p w14:paraId="77F1BA63" w14:textId="7CFDF2C9" w:rsidR="00B123DD" w:rsidRDefault="00B123DD" w:rsidP="00B123DD">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p.359)</w:t>
      </w:r>
    </w:p>
    <w:p w14:paraId="35580EB1" w14:textId="0E3877F1" w:rsidR="00B123DD" w:rsidRDefault="00B123DD" w:rsidP="00B123DD">
      <w:pPr>
        <w:pStyle w:val="NoSpacing"/>
        <w:rPr>
          <w:rFonts w:eastAsia="Times New Roman" w:cs="Times New Roman"/>
          <w:szCs w:val="24"/>
        </w:rPr>
      </w:pPr>
    </w:p>
    <w:p w14:paraId="275E11A6" w14:textId="5ED7D084" w:rsidR="00B123DD" w:rsidRDefault="00B123DD" w:rsidP="00B123DD">
      <w:pPr>
        <w:pStyle w:val="NoSpacing"/>
        <w:rPr>
          <w:rFonts w:eastAsia="Times New Roman" w:cs="Times New Roman"/>
          <w:szCs w:val="24"/>
        </w:rPr>
      </w:pPr>
    </w:p>
    <w:p w14:paraId="18672F2C" w14:textId="34FC8FAA" w:rsidR="00B123DD" w:rsidRDefault="00B123DD" w:rsidP="00B123DD">
      <w:pPr>
        <w:pStyle w:val="NoSpacing"/>
        <w:rPr>
          <w:rFonts w:eastAsia="Times New Roman" w:cs="Times New Roman"/>
          <w:szCs w:val="24"/>
        </w:rPr>
      </w:pPr>
      <w:r>
        <w:rPr>
          <w:rFonts w:eastAsia="Times New Roman" w:cs="Times New Roman"/>
          <w:szCs w:val="24"/>
        </w:rPr>
        <w:t>3 February 2023</w:t>
      </w:r>
    </w:p>
    <w:p w14:paraId="7537B4A5" w14:textId="0F886D58" w:rsidR="00B123DD" w:rsidRPr="00B123DD" w:rsidRDefault="00B123DD" w:rsidP="009139A6">
      <w:pPr>
        <w:pStyle w:val="NoSpacing"/>
        <w:rPr>
          <w:rFonts w:cs="Times New Roman"/>
          <w:szCs w:val="24"/>
        </w:rPr>
      </w:pPr>
    </w:p>
    <w:sectPr w:rsidR="00B123DD" w:rsidRPr="00B123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B2629" w14:textId="77777777" w:rsidR="00B123DD" w:rsidRDefault="00B123DD" w:rsidP="009139A6">
      <w:r>
        <w:separator/>
      </w:r>
    </w:p>
  </w:endnote>
  <w:endnote w:type="continuationSeparator" w:id="0">
    <w:p w14:paraId="383230AD" w14:textId="77777777" w:rsidR="00B123DD" w:rsidRDefault="00B123D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392A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D9C0B"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0485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B17E8" w14:textId="77777777" w:rsidR="00B123DD" w:rsidRDefault="00B123DD" w:rsidP="009139A6">
      <w:r>
        <w:separator/>
      </w:r>
    </w:p>
  </w:footnote>
  <w:footnote w:type="continuationSeparator" w:id="0">
    <w:p w14:paraId="1FAFA7BA" w14:textId="77777777" w:rsidR="00B123DD" w:rsidRDefault="00B123D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958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E17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55D0"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DD"/>
    <w:rsid w:val="000666E0"/>
    <w:rsid w:val="002510B7"/>
    <w:rsid w:val="005C130B"/>
    <w:rsid w:val="00826F5C"/>
    <w:rsid w:val="009139A6"/>
    <w:rsid w:val="009448BB"/>
    <w:rsid w:val="00947624"/>
    <w:rsid w:val="00A3176C"/>
    <w:rsid w:val="00AE65F8"/>
    <w:rsid w:val="00B123DD"/>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37D80"/>
  <w15:chartTrackingRefBased/>
  <w15:docId w15:val="{C40DCFAB-B623-4781-ABF1-DFC44305A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2023-02-03T11:32:00Z</dcterms:created>
  <dcterms:modified xsi:type="dcterms:W3CDTF">2023-02-03T11:34:00Z</dcterms:modified>
</cp:coreProperties>
</file>