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DA762" w14:textId="77777777" w:rsidR="00E863C4" w:rsidRDefault="00E863C4" w:rsidP="00E86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CRESTEDE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7B6B1FC2" w14:textId="77777777" w:rsidR="00E863C4" w:rsidRDefault="00E863C4" w:rsidP="00E86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Suffolk.</w:t>
      </w:r>
    </w:p>
    <w:p w14:paraId="57AE486A" w14:textId="77777777" w:rsidR="00E863C4" w:rsidRDefault="00E863C4" w:rsidP="00E863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1CFCEC" w14:textId="77777777" w:rsidR="00E863C4" w:rsidRDefault="00E863C4" w:rsidP="00E863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1FD195" w14:textId="77777777" w:rsidR="00E863C4" w:rsidRDefault="00E863C4" w:rsidP="00E86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him,</w:t>
      </w:r>
    </w:p>
    <w:p w14:paraId="1AB837E5" w14:textId="77777777" w:rsidR="00E863C4" w:rsidRDefault="00E863C4" w:rsidP="00E86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Anthony de la Mare of Genoa,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Fourneux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draper(q.v.), </w:t>
      </w:r>
    </w:p>
    <w:p w14:paraId="2844FBEC" w14:textId="77777777" w:rsidR="00E863C4" w:rsidRDefault="00E863C4" w:rsidP="00E86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More, Parson of Beighton(q.v.) and John Horne, Queen’s Butler(q.v.).</w:t>
      </w:r>
    </w:p>
    <w:p w14:paraId="79815B42" w14:textId="77777777" w:rsidR="00E863C4" w:rsidRDefault="00E863C4" w:rsidP="00E86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E6E6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https://waalt.uh.edu/index.php/CP40/570:_K-Z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296DA9A" w14:textId="77777777" w:rsidR="00E863C4" w:rsidRDefault="00E863C4" w:rsidP="00E863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4D27E1" w14:textId="77777777" w:rsidR="00E863C4" w:rsidRDefault="00E863C4" w:rsidP="00E863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FFA5CC" w14:textId="77777777" w:rsidR="00E863C4" w:rsidRDefault="00E863C4" w:rsidP="00E86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122987E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45557" w14:textId="77777777" w:rsidR="00E863C4" w:rsidRDefault="00E863C4" w:rsidP="009139A6">
      <w:r>
        <w:separator/>
      </w:r>
    </w:p>
  </w:endnote>
  <w:endnote w:type="continuationSeparator" w:id="0">
    <w:p w14:paraId="3BC314D3" w14:textId="77777777" w:rsidR="00E863C4" w:rsidRDefault="00E863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EB9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E820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292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0122B" w14:textId="77777777" w:rsidR="00E863C4" w:rsidRDefault="00E863C4" w:rsidP="009139A6">
      <w:r>
        <w:separator/>
      </w:r>
    </w:p>
  </w:footnote>
  <w:footnote w:type="continuationSeparator" w:id="0">
    <w:p w14:paraId="68FD23EC" w14:textId="77777777" w:rsidR="00E863C4" w:rsidRDefault="00E863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2A9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1D8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24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3C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863C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3065"/>
  <w15:chartTrackingRefBased/>
  <w15:docId w15:val="{B89E2E36-1063-4598-9A38-3AEC34163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863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2022-05-06T13:17:00Z</dcterms:created>
  <dcterms:modified xsi:type="dcterms:W3CDTF">2022-05-06T13:18:00Z</dcterms:modified>
</cp:coreProperties>
</file>