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3D62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CRESSYNER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85AA2EF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9657F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27753C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Suffolk.  </w:t>
      </w:r>
    </w:p>
    <w:p w14:paraId="0FC925D6" w14:textId="77777777" w:rsidR="00CD06BC" w:rsidRDefault="00CD06BC" w:rsidP="00CD06BC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32BD4E92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C09FD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97E54E" w14:textId="77777777" w:rsidR="00CD06BC" w:rsidRDefault="00CD06BC" w:rsidP="00CD0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2018</w:t>
      </w:r>
    </w:p>
    <w:p w14:paraId="2644DC98" w14:textId="77777777" w:rsidR="006B2F86" w:rsidRPr="00E71FC3" w:rsidRDefault="00CD06B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B22DE" w14:textId="77777777" w:rsidR="00CD06BC" w:rsidRDefault="00CD06BC" w:rsidP="00E71FC3">
      <w:pPr>
        <w:spacing w:after="0" w:line="240" w:lineRule="auto"/>
      </w:pPr>
      <w:r>
        <w:separator/>
      </w:r>
    </w:p>
  </w:endnote>
  <w:endnote w:type="continuationSeparator" w:id="0">
    <w:p w14:paraId="1ED21496" w14:textId="77777777" w:rsidR="00CD06BC" w:rsidRDefault="00CD06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ABA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ACD808" w14:textId="77777777" w:rsidR="00CD06BC" w:rsidRDefault="00CD06BC" w:rsidP="00E71FC3">
      <w:pPr>
        <w:spacing w:after="0" w:line="240" w:lineRule="auto"/>
      </w:pPr>
      <w:r>
        <w:separator/>
      </w:r>
    </w:p>
  </w:footnote>
  <w:footnote w:type="continuationSeparator" w:id="0">
    <w:p w14:paraId="1F69EBD8" w14:textId="77777777" w:rsidR="00CD06BC" w:rsidRDefault="00CD06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BC"/>
    <w:rsid w:val="001A7C09"/>
    <w:rsid w:val="00577BD5"/>
    <w:rsid w:val="00656CBA"/>
    <w:rsid w:val="006A1F77"/>
    <w:rsid w:val="00733BE7"/>
    <w:rsid w:val="00AB52E8"/>
    <w:rsid w:val="00B16D3F"/>
    <w:rsid w:val="00BB41AC"/>
    <w:rsid w:val="00CD06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D8ACA"/>
  <w15:chartTrackingRefBased/>
  <w15:docId w15:val="{FFAA3354-7F0D-4175-BA09-30DE235D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06B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2018-10-04T20:16:00Z</dcterms:created>
  <dcterms:modified xsi:type="dcterms:W3CDTF">2018-10-04T20:17:00Z</dcterms:modified>
</cp:coreProperties>
</file>