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D13FB" w14:textId="77777777" w:rsidR="00B931EC" w:rsidRDefault="00B931EC" w:rsidP="00B93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CRESSY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3EE46B96" w14:textId="77777777" w:rsidR="00B931EC" w:rsidRDefault="00B931EC" w:rsidP="00B93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5C002671" w14:textId="77777777" w:rsidR="00B931EC" w:rsidRDefault="00B931EC" w:rsidP="00B931EC">
      <w:pPr>
        <w:pStyle w:val="NoSpacing"/>
        <w:rPr>
          <w:rFonts w:cs="Times New Roman"/>
          <w:szCs w:val="24"/>
        </w:rPr>
      </w:pPr>
    </w:p>
    <w:p w14:paraId="0CCFABCC" w14:textId="77777777" w:rsidR="00B931EC" w:rsidRDefault="00B931EC" w:rsidP="00B931EC">
      <w:pPr>
        <w:pStyle w:val="NoSpacing"/>
        <w:rPr>
          <w:rFonts w:cs="Times New Roman"/>
          <w:szCs w:val="24"/>
        </w:rPr>
      </w:pPr>
    </w:p>
    <w:p w14:paraId="15FE766C" w14:textId="77777777" w:rsidR="00B931EC" w:rsidRDefault="00B931EC" w:rsidP="00B93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Mar.1423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Nottinghamshire.</w:t>
      </w:r>
    </w:p>
    <w:p w14:paraId="5E11C162" w14:textId="77777777" w:rsidR="00B931EC" w:rsidRDefault="00B931EC" w:rsidP="00B93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p.3)</w:t>
      </w:r>
    </w:p>
    <w:p w14:paraId="6A34B69F" w14:textId="77777777" w:rsidR="00B931EC" w:rsidRDefault="00B931EC" w:rsidP="00B931EC">
      <w:pPr>
        <w:pStyle w:val="NoSpacing"/>
        <w:rPr>
          <w:rFonts w:cs="Times New Roman"/>
          <w:szCs w:val="24"/>
        </w:rPr>
      </w:pPr>
    </w:p>
    <w:p w14:paraId="034EF2CB" w14:textId="77777777" w:rsidR="00B931EC" w:rsidRDefault="00B931EC" w:rsidP="00B931EC">
      <w:pPr>
        <w:pStyle w:val="NoSpacing"/>
        <w:rPr>
          <w:rFonts w:cs="Times New Roman"/>
          <w:szCs w:val="24"/>
        </w:rPr>
      </w:pPr>
    </w:p>
    <w:p w14:paraId="06C500FC" w14:textId="77777777" w:rsidR="00B931EC" w:rsidRDefault="00B931EC" w:rsidP="00B93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2023</w:t>
      </w:r>
    </w:p>
    <w:p w14:paraId="0F2016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CAD2C" w14:textId="77777777" w:rsidR="00B931EC" w:rsidRDefault="00B931EC" w:rsidP="009139A6">
      <w:r>
        <w:separator/>
      </w:r>
    </w:p>
  </w:endnote>
  <w:endnote w:type="continuationSeparator" w:id="0">
    <w:p w14:paraId="139709BC" w14:textId="77777777" w:rsidR="00B931EC" w:rsidRDefault="00B931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6D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40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051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B64CB" w14:textId="77777777" w:rsidR="00B931EC" w:rsidRDefault="00B931EC" w:rsidP="009139A6">
      <w:r>
        <w:separator/>
      </w:r>
    </w:p>
  </w:footnote>
  <w:footnote w:type="continuationSeparator" w:id="0">
    <w:p w14:paraId="79D8F5E9" w14:textId="77777777" w:rsidR="00B931EC" w:rsidRDefault="00B931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B4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930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294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31E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8F003"/>
  <w15:chartTrackingRefBased/>
  <w15:docId w15:val="{10BE051A-62D3-4ECA-A642-8D05C3CD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2023-11-10T18:55:00Z</dcterms:created>
  <dcterms:modified xsi:type="dcterms:W3CDTF">2023-11-10T18:56:00Z</dcterms:modified>
</cp:coreProperties>
</file>