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91159" w14:textId="77777777" w:rsidR="00C46278" w:rsidRDefault="00C46278" w:rsidP="00C4627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CRESSY</w:t>
      </w:r>
      <w:r>
        <w:rPr>
          <w:rFonts w:ascii="Times New Roman" w:hAnsi="Times New Roman" w:cs="Times New Roman"/>
          <w:sz w:val="24"/>
          <w:szCs w:val="24"/>
        </w:rPr>
        <w:t xml:space="preserve">         (fl.1412)</w:t>
      </w:r>
    </w:p>
    <w:p w14:paraId="471B4319" w14:textId="77777777" w:rsidR="00C46278" w:rsidRDefault="00C46278" w:rsidP="00C4627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BE9DFA9" w14:textId="77777777" w:rsidR="00C46278" w:rsidRDefault="00C46278" w:rsidP="00C4627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6363E78" w14:textId="77777777" w:rsidR="00C46278" w:rsidRDefault="00C46278" w:rsidP="00C4627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Jan.1412</w:t>
      </w:r>
      <w:r>
        <w:rPr>
          <w:rFonts w:ascii="Times New Roman" w:hAnsi="Times New Roman" w:cs="Times New Roman"/>
          <w:sz w:val="24"/>
          <w:szCs w:val="24"/>
        </w:rPr>
        <w:tab/>
        <w:t>He and Thomas Burton(q.v.) were commissioned to collect in person in</w:t>
      </w:r>
    </w:p>
    <w:p w14:paraId="7A0766F8" w14:textId="77777777" w:rsidR="00C46278" w:rsidRDefault="00C46278" w:rsidP="00C4627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port of Southampton and all adjacent ports and places the customs </w:t>
      </w:r>
    </w:p>
    <w:p w14:paraId="09062F15" w14:textId="77777777" w:rsidR="00C46278" w:rsidRDefault="00C46278" w:rsidP="00C4627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on cloths, wools, hides and woolfells for export.  (C.F.R. 1405-13 p.220)</w:t>
      </w:r>
    </w:p>
    <w:p w14:paraId="4D48FD30" w14:textId="77777777" w:rsidR="00C46278" w:rsidRDefault="00C46278" w:rsidP="00C4627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425FC00" w14:textId="77777777" w:rsidR="00C46278" w:rsidRDefault="00C46278" w:rsidP="00C4627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0412C25" w14:textId="77777777" w:rsidR="00C46278" w:rsidRDefault="00C46278" w:rsidP="00C46278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2024</w:t>
      </w:r>
    </w:p>
    <w:p w14:paraId="4A4A66B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F8144" w14:textId="77777777" w:rsidR="00CF51A4" w:rsidRDefault="00CF51A4" w:rsidP="00086E2C">
      <w:r>
        <w:separator/>
      </w:r>
    </w:p>
  </w:endnote>
  <w:endnote w:type="continuationSeparator" w:id="0">
    <w:p w14:paraId="27260766" w14:textId="77777777" w:rsidR="00CF51A4" w:rsidRDefault="00CF51A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BEDE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A816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0C89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72AF7" w14:textId="77777777" w:rsidR="00CF51A4" w:rsidRDefault="00CF51A4" w:rsidP="00086E2C">
      <w:r>
        <w:separator/>
      </w:r>
    </w:p>
  </w:footnote>
  <w:footnote w:type="continuationSeparator" w:id="0">
    <w:p w14:paraId="7229E519" w14:textId="77777777" w:rsidR="00CF51A4" w:rsidRDefault="00CF51A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FFDE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6B26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EC06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278"/>
    <w:rsid w:val="00086E2C"/>
    <w:rsid w:val="000A2E7A"/>
    <w:rsid w:val="002244B7"/>
    <w:rsid w:val="00314D94"/>
    <w:rsid w:val="00560945"/>
    <w:rsid w:val="00617568"/>
    <w:rsid w:val="006E68FA"/>
    <w:rsid w:val="00C46278"/>
    <w:rsid w:val="00CF51A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F8B3B"/>
  <w15:chartTrackingRefBased/>
  <w15:docId w15:val="{5C96256F-360E-4E6D-A80A-82A7C7AD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278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46</Words>
  <Characters>234</Characters>
  <Application>Microsoft Office Word</Application>
  <DocSecurity>0</DocSecurity>
  <Lines>11</Lines>
  <Paragraphs>7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2026-03-11T20:55:00Z</dcterms:created>
  <dcterms:modified xsi:type="dcterms:W3CDTF">2026-03-11T20:55:00Z</dcterms:modified>
</cp:coreProperties>
</file>