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DD3D4" w14:textId="77777777" w:rsidR="00846A54" w:rsidRDefault="00846A54" w:rsidP="00846A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CRESSY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10D43CDE" w14:textId="77777777" w:rsidR="00846A54" w:rsidRDefault="00846A54" w:rsidP="00846A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2FC3C0" w14:textId="77777777" w:rsidR="00846A54" w:rsidRDefault="00846A54" w:rsidP="00846A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87571F1" w14:textId="77777777" w:rsidR="00846A54" w:rsidRDefault="00846A54" w:rsidP="00846A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Hill(q.v.) were commissioned to levy and collect  </w:t>
      </w:r>
    </w:p>
    <w:p w14:paraId="4CA1188C" w14:textId="77777777" w:rsidR="00846A54" w:rsidRDefault="00846A54" w:rsidP="00846A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person in the port of London and in all adjacent ports and places</w:t>
      </w:r>
    </w:p>
    <w:p w14:paraId="5B377F36" w14:textId="77777777" w:rsidR="00846A54" w:rsidRDefault="00846A54" w:rsidP="00846A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subsidy granted to the King at the last Parliament.  (C.F.R. 1405-13 p.85)</w:t>
      </w:r>
    </w:p>
    <w:p w14:paraId="7B1817F9" w14:textId="77777777" w:rsidR="00846A54" w:rsidRDefault="00846A54" w:rsidP="00846A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5CB818" w14:textId="77777777" w:rsidR="00846A54" w:rsidRDefault="00846A54" w:rsidP="00846A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E0F6EAD" w14:textId="77777777" w:rsidR="00846A54" w:rsidRDefault="00846A54" w:rsidP="00846A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2021</w:t>
      </w:r>
    </w:p>
    <w:p w14:paraId="59C24D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CCC31" w14:textId="77777777" w:rsidR="00846A54" w:rsidRDefault="00846A54" w:rsidP="009139A6">
      <w:r>
        <w:separator/>
      </w:r>
    </w:p>
  </w:endnote>
  <w:endnote w:type="continuationSeparator" w:id="0">
    <w:p w14:paraId="7B4B85C0" w14:textId="77777777" w:rsidR="00846A54" w:rsidRDefault="00846A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A1E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C72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C6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943A0" w14:textId="77777777" w:rsidR="00846A54" w:rsidRDefault="00846A54" w:rsidP="009139A6">
      <w:r>
        <w:separator/>
      </w:r>
    </w:p>
  </w:footnote>
  <w:footnote w:type="continuationSeparator" w:id="0">
    <w:p w14:paraId="1E183DA1" w14:textId="77777777" w:rsidR="00846A54" w:rsidRDefault="00846A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6D0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0C5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D99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54"/>
    <w:rsid w:val="000666E0"/>
    <w:rsid w:val="002510B7"/>
    <w:rsid w:val="005C130B"/>
    <w:rsid w:val="00826F5C"/>
    <w:rsid w:val="00846A54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E65CC"/>
  <w15:chartTrackingRefBased/>
  <w15:docId w15:val="{8B419383-2DE9-486C-A146-303727C1D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2022-01-05T21:48:00Z</dcterms:created>
  <dcterms:modified xsi:type="dcterms:W3CDTF">2022-01-05T21:49:00Z</dcterms:modified>
</cp:coreProperties>
</file>