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71E5" w14:textId="77777777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CRESSY</w:t>
      </w:r>
      <w:r>
        <w:rPr>
          <w:rFonts w:ascii="Times New Roman" w:hAnsi="Times New Roman" w:cs="Times New Roman"/>
          <w:sz w:val="24"/>
          <w:szCs w:val="24"/>
        </w:rPr>
        <w:t xml:space="preserve">      (fl.1403)</w:t>
      </w:r>
    </w:p>
    <w:p w14:paraId="70D22DD6" w14:textId="77777777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56E2B" w14:textId="250F286A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C86FF" w14:textId="77777777" w:rsidR="00BC3270" w:rsidRDefault="00BC3270" w:rsidP="00BC32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Holym(q.v.) were commissioned to levy and collect in </w:t>
      </w:r>
    </w:p>
    <w:p w14:paraId="0503C30D" w14:textId="77777777" w:rsidR="00BC3270" w:rsidRDefault="00BC3270" w:rsidP="00BC32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Sandwich and all adjacent ports and places</w:t>
      </w:r>
    </w:p>
    <w:p w14:paraId="7C5E781A" w14:textId="77777777" w:rsidR="00BC3270" w:rsidRDefault="00BC3270" w:rsidP="00BC327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subsidy which was granted to the King at the last Parliament for the </w:t>
      </w:r>
    </w:p>
    <w:p w14:paraId="518E3DFA" w14:textId="4F8BA906" w:rsidR="00BC3270" w:rsidRDefault="00BC3270" w:rsidP="00BC327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defence of the realm.   (C.F.R. 1399-1405 p.227)</w:t>
      </w:r>
    </w:p>
    <w:p w14:paraId="7ED0322C" w14:textId="77777777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Oct.1403</w:t>
      </w:r>
      <w:r>
        <w:rPr>
          <w:rFonts w:ascii="Times New Roman" w:hAnsi="Times New Roman" w:cs="Times New Roman"/>
          <w:sz w:val="24"/>
          <w:szCs w:val="24"/>
        </w:rPr>
        <w:tab/>
        <w:t>He and John Holym(q.v.) were commissioned to levy and collect in the</w:t>
      </w:r>
    </w:p>
    <w:p w14:paraId="1421B7ED" w14:textId="77777777" w:rsidR="00F81BDE" w:rsidRDefault="00F81BDE" w:rsidP="00F81BD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 of Sandwich and all adjacent ports and places the subsidy on wools, hides and woolfells granted to the King at the last Parliament.   </w:t>
      </w:r>
    </w:p>
    <w:p w14:paraId="6C99AEF9" w14:textId="77777777" w:rsidR="00F81BDE" w:rsidRDefault="00F81BDE" w:rsidP="00F81BD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p.224)</w:t>
      </w:r>
    </w:p>
    <w:p w14:paraId="5EDA8948" w14:textId="77777777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16EB2" w14:textId="77777777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90467A" w14:textId="3BE02BFD" w:rsidR="00F81BDE" w:rsidRDefault="00F81BDE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2021</w:t>
      </w:r>
    </w:p>
    <w:p w14:paraId="22045677" w14:textId="2CDA9F79" w:rsidR="00BC3270" w:rsidRDefault="00BC3270" w:rsidP="00F81B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2021</w:t>
      </w:r>
    </w:p>
    <w:p w14:paraId="5BFFA2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C4488" w14:textId="77777777" w:rsidR="00F81BDE" w:rsidRDefault="00F81BDE" w:rsidP="009139A6">
      <w:r>
        <w:separator/>
      </w:r>
    </w:p>
  </w:endnote>
  <w:endnote w:type="continuationSeparator" w:id="0">
    <w:p w14:paraId="50267D30" w14:textId="77777777" w:rsidR="00F81BDE" w:rsidRDefault="00F81B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8B4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B1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0F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961E1" w14:textId="77777777" w:rsidR="00F81BDE" w:rsidRDefault="00F81BDE" w:rsidP="009139A6">
      <w:r>
        <w:separator/>
      </w:r>
    </w:p>
  </w:footnote>
  <w:footnote w:type="continuationSeparator" w:id="0">
    <w:p w14:paraId="6119BABE" w14:textId="77777777" w:rsidR="00F81BDE" w:rsidRDefault="00F81B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2A3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2A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53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D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3270"/>
    <w:rsid w:val="00CB4ED9"/>
    <w:rsid w:val="00EB3209"/>
    <w:rsid w:val="00F5287F"/>
    <w:rsid w:val="00F8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A31C"/>
  <w15:chartTrackingRefBased/>
  <w15:docId w15:val="{5328BBBF-97E7-4AA5-A7DF-5F4CD147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2021-06-17T18:49:00Z</dcterms:created>
  <dcterms:modified xsi:type="dcterms:W3CDTF">2021-06-18T20:16:00Z</dcterms:modified>
</cp:coreProperties>
</file>