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835C" w14:textId="77777777" w:rsidR="00B75CC4" w:rsidRDefault="00B75CC4" w:rsidP="00B75C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CRESSY</w:t>
      </w:r>
      <w:r>
        <w:rPr>
          <w:rFonts w:cs="Times New Roman"/>
          <w:szCs w:val="24"/>
        </w:rPr>
        <w:t xml:space="preserve">       (fl.1427)</w:t>
      </w:r>
    </w:p>
    <w:p w14:paraId="5559687E" w14:textId="77777777" w:rsidR="00B75CC4" w:rsidRDefault="00B75CC4" w:rsidP="00B75C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Wheathampstead, Hertfordshire. Husbandman.</w:t>
      </w:r>
    </w:p>
    <w:p w14:paraId="620A7E37" w14:textId="77777777" w:rsidR="00B75CC4" w:rsidRDefault="00B75CC4" w:rsidP="00B75CC4">
      <w:pPr>
        <w:pStyle w:val="NoSpacing"/>
        <w:rPr>
          <w:rFonts w:cs="Times New Roman"/>
          <w:szCs w:val="24"/>
        </w:rPr>
      </w:pPr>
    </w:p>
    <w:p w14:paraId="4798F905" w14:textId="77777777" w:rsidR="00B75CC4" w:rsidRDefault="00B75CC4" w:rsidP="00B75CC4">
      <w:pPr>
        <w:pStyle w:val="NoSpacing"/>
        <w:rPr>
          <w:rFonts w:cs="Times New Roman"/>
          <w:szCs w:val="24"/>
        </w:rPr>
      </w:pPr>
    </w:p>
    <w:p w14:paraId="52960404" w14:textId="77777777" w:rsidR="00B75CC4" w:rsidRDefault="00B75CC4" w:rsidP="00B75C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>William Crane of London, fletcher(q.v.), brought a plaint of debt against him</w:t>
      </w:r>
    </w:p>
    <w:p w14:paraId="6024E711" w14:textId="77777777" w:rsidR="00B75CC4" w:rsidRDefault="00B75CC4" w:rsidP="00B75C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Cressy of </w:t>
      </w:r>
      <w:proofErr w:type="spellStart"/>
      <w:r>
        <w:rPr>
          <w:rFonts w:cs="Times New Roman"/>
          <w:szCs w:val="24"/>
        </w:rPr>
        <w:t>Wheathampsteam</w:t>
      </w:r>
      <w:proofErr w:type="spellEnd"/>
      <w:r>
        <w:rPr>
          <w:rFonts w:cs="Times New Roman"/>
          <w:szCs w:val="24"/>
        </w:rPr>
        <w:t>(q.v.).</w:t>
      </w:r>
    </w:p>
    <w:p w14:paraId="02C15A4F" w14:textId="77777777" w:rsidR="00B75CC4" w:rsidRDefault="00B75CC4" w:rsidP="00B75C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12310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4EB24817" w14:textId="77777777" w:rsidR="00B75CC4" w:rsidRDefault="00B75CC4" w:rsidP="00B75CC4">
      <w:pPr>
        <w:pStyle w:val="NoSpacing"/>
        <w:rPr>
          <w:rFonts w:cs="Times New Roman"/>
          <w:szCs w:val="24"/>
        </w:rPr>
      </w:pPr>
    </w:p>
    <w:p w14:paraId="28846776" w14:textId="77777777" w:rsidR="00B75CC4" w:rsidRDefault="00B75CC4" w:rsidP="00B75CC4">
      <w:pPr>
        <w:pStyle w:val="NoSpacing"/>
        <w:rPr>
          <w:rFonts w:cs="Times New Roman"/>
          <w:szCs w:val="24"/>
        </w:rPr>
      </w:pPr>
    </w:p>
    <w:p w14:paraId="7A81E0D2" w14:textId="77777777" w:rsidR="00B75CC4" w:rsidRDefault="00B75CC4" w:rsidP="00B75C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2026</w:t>
      </w:r>
    </w:p>
    <w:p w14:paraId="5DDBB1E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8217E" w14:textId="77777777" w:rsidR="002C56BB" w:rsidRDefault="002C56BB" w:rsidP="00086E2C">
      <w:pPr>
        <w:spacing w:after="0" w:line="240" w:lineRule="auto"/>
      </w:pPr>
      <w:r>
        <w:separator/>
      </w:r>
    </w:p>
  </w:endnote>
  <w:endnote w:type="continuationSeparator" w:id="0">
    <w:p w14:paraId="503AB9AC" w14:textId="77777777" w:rsidR="002C56BB" w:rsidRDefault="002C56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E4D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CA7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62F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410B" w14:textId="77777777" w:rsidR="002C56BB" w:rsidRDefault="002C56BB" w:rsidP="00086E2C">
      <w:pPr>
        <w:spacing w:after="0" w:line="240" w:lineRule="auto"/>
      </w:pPr>
      <w:r>
        <w:separator/>
      </w:r>
    </w:p>
  </w:footnote>
  <w:footnote w:type="continuationSeparator" w:id="0">
    <w:p w14:paraId="2AEC711A" w14:textId="77777777" w:rsidR="002C56BB" w:rsidRDefault="002C56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30A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329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24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C4"/>
    <w:rsid w:val="00086E2C"/>
    <w:rsid w:val="000A2E7A"/>
    <w:rsid w:val="002244B7"/>
    <w:rsid w:val="002C56BB"/>
    <w:rsid w:val="00314D94"/>
    <w:rsid w:val="00617568"/>
    <w:rsid w:val="006E68FA"/>
    <w:rsid w:val="00B17FC5"/>
    <w:rsid w:val="00B75CC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86C1"/>
  <w15:chartTrackingRefBased/>
  <w15:docId w15:val="{406ABEF2-3B4F-4332-98E2-993AA7DF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5CC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75CC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2026-04-21T20:29:00Z</dcterms:created>
  <dcterms:modified xsi:type="dcterms:W3CDTF">2026-04-21T20:30:00Z</dcterms:modified>
</cp:coreProperties>
</file>