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01241" w14:textId="77777777" w:rsidR="00DC6E84" w:rsidRDefault="00DC6E84" w:rsidP="00DC6E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CRESSY</w:t>
      </w:r>
      <w:r>
        <w:rPr>
          <w:rFonts w:cs="Times New Roman"/>
          <w:szCs w:val="24"/>
        </w:rPr>
        <w:t xml:space="preserve">        (fl.1427)</w:t>
      </w:r>
    </w:p>
    <w:p w14:paraId="6D6935E8" w14:textId="77777777" w:rsidR="00DC6E84" w:rsidRDefault="00DC6E84" w:rsidP="00DC6E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Wheathampstead, Hertfordshire. Husbandman.</w:t>
      </w:r>
    </w:p>
    <w:p w14:paraId="7845ED81" w14:textId="77777777" w:rsidR="00DC6E84" w:rsidRDefault="00DC6E84" w:rsidP="00DC6E84">
      <w:pPr>
        <w:pStyle w:val="NoSpacing"/>
        <w:rPr>
          <w:rFonts w:cs="Times New Roman"/>
          <w:szCs w:val="24"/>
        </w:rPr>
      </w:pPr>
    </w:p>
    <w:p w14:paraId="2DB5612E" w14:textId="77777777" w:rsidR="00DC6E84" w:rsidRDefault="00DC6E84" w:rsidP="00DC6E84">
      <w:pPr>
        <w:pStyle w:val="NoSpacing"/>
        <w:rPr>
          <w:rFonts w:cs="Times New Roman"/>
          <w:szCs w:val="24"/>
        </w:rPr>
      </w:pPr>
    </w:p>
    <w:p w14:paraId="225DEA2B" w14:textId="77777777" w:rsidR="00DC6E84" w:rsidRDefault="00DC6E84" w:rsidP="00DC6E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1427</w:t>
      </w:r>
      <w:r>
        <w:rPr>
          <w:rFonts w:cs="Times New Roman"/>
          <w:szCs w:val="24"/>
        </w:rPr>
        <w:tab/>
        <w:t>William Crane of London, fletcher(q.v.), brought a plaint of debt against him</w:t>
      </w:r>
    </w:p>
    <w:p w14:paraId="07ED3FE7" w14:textId="77777777" w:rsidR="00DC6E84" w:rsidRDefault="00DC6E84" w:rsidP="00DC6E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and Nicholas Cressy of </w:t>
      </w:r>
      <w:proofErr w:type="spellStart"/>
      <w:r>
        <w:rPr>
          <w:rFonts w:cs="Times New Roman"/>
          <w:szCs w:val="24"/>
        </w:rPr>
        <w:t>Wheathampsteam</w:t>
      </w:r>
      <w:proofErr w:type="spellEnd"/>
      <w:r>
        <w:rPr>
          <w:rFonts w:cs="Times New Roman"/>
          <w:szCs w:val="24"/>
        </w:rPr>
        <w:t>(q.v.).</w:t>
      </w:r>
    </w:p>
    <w:p w14:paraId="33B930F3" w14:textId="77777777" w:rsidR="00DC6E84" w:rsidRDefault="00DC6E84" w:rsidP="00DC6E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512310">
          <w:rPr>
            <w:rStyle w:val="Hyperlink"/>
            <w:rFonts w:cs="Times New Roman"/>
            <w:szCs w:val="24"/>
          </w:rPr>
          <w:t>https://waalt.uh.edu/index.php/CP40/664</w:t>
        </w:r>
      </w:hyperlink>
      <w:r>
        <w:rPr>
          <w:rFonts w:cs="Times New Roman"/>
          <w:szCs w:val="24"/>
        </w:rPr>
        <w:t xml:space="preserve"> )</w:t>
      </w:r>
    </w:p>
    <w:p w14:paraId="62979E4F" w14:textId="77777777" w:rsidR="00DC6E84" w:rsidRDefault="00DC6E84" w:rsidP="00DC6E84">
      <w:pPr>
        <w:pStyle w:val="NoSpacing"/>
        <w:rPr>
          <w:rFonts w:cs="Times New Roman"/>
          <w:szCs w:val="24"/>
        </w:rPr>
      </w:pPr>
    </w:p>
    <w:p w14:paraId="6DA13A34" w14:textId="77777777" w:rsidR="00DC6E84" w:rsidRDefault="00DC6E84" w:rsidP="00DC6E84">
      <w:pPr>
        <w:pStyle w:val="NoSpacing"/>
        <w:rPr>
          <w:rFonts w:cs="Times New Roman"/>
          <w:szCs w:val="24"/>
        </w:rPr>
      </w:pPr>
    </w:p>
    <w:p w14:paraId="5D42C03E" w14:textId="77777777" w:rsidR="00DC6E84" w:rsidRDefault="00DC6E84" w:rsidP="00DC6E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April 2026</w:t>
      </w:r>
    </w:p>
    <w:p w14:paraId="1A7EB457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A3B5F" w14:textId="77777777" w:rsidR="003B2540" w:rsidRDefault="003B2540" w:rsidP="00086E2C">
      <w:pPr>
        <w:spacing w:after="0" w:line="240" w:lineRule="auto"/>
      </w:pPr>
      <w:r>
        <w:separator/>
      </w:r>
    </w:p>
  </w:endnote>
  <w:endnote w:type="continuationSeparator" w:id="0">
    <w:p w14:paraId="5F136E92" w14:textId="77777777" w:rsidR="003B2540" w:rsidRDefault="003B254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A1B4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E4D4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DD5F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D8E61" w14:textId="77777777" w:rsidR="003B2540" w:rsidRDefault="003B2540" w:rsidP="00086E2C">
      <w:pPr>
        <w:spacing w:after="0" w:line="240" w:lineRule="auto"/>
      </w:pPr>
      <w:r>
        <w:separator/>
      </w:r>
    </w:p>
  </w:footnote>
  <w:footnote w:type="continuationSeparator" w:id="0">
    <w:p w14:paraId="71D88308" w14:textId="77777777" w:rsidR="003B2540" w:rsidRDefault="003B254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0360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9BDC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4B3E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E84"/>
    <w:rsid w:val="00086E2C"/>
    <w:rsid w:val="000A2E7A"/>
    <w:rsid w:val="002244B7"/>
    <w:rsid w:val="00314D94"/>
    <w:rsid w:val="003B2540"/>
    <w:rsid w:val="00617568"/>
    <w:rsid w:val="006E68FA"/>
    <w:rsid w:val="00D04A68"/>
    <w:rsid w:val="00DC6E8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36B726"/>
  <w15:chartTrackingRefBased/>
  <w15:docId w15:val="{2EF77B64-5A11-44B9-9992-442378549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C6E84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DC6E8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6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2026-04-25T19:20:00Z</dcterms:created>
  <dcterms:modified xsi:type="dcterms:W3CDTF">2026-04-25T19:21:00Z</dcterms:modified>
</cp:coreProperties>
</file>