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99E" w:rsidRDefault="0050599E" w:rsidP="00505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CRESSY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0599E" w:rsidRDefault="0050599E" w:rsidP="00505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Langham, Norfolk. Shoe maker.</w:t>
      </w:r>
    </w:p>
    <w:p w:rsidR="0050599E" w:rsidRDefault="0050599E" w:rsidP="0050599E">
      <w:pPr>
        <w:rPr>
          <w:rFonts w:ascii="Times New Roman" w:hAnsi="Times New Roman" w:cs="Times New Roman"/>
        </w:rPr>
      </w:pPr>
    </w:p>
    <w:p w:rsidR="0050599E" w:rsidRDefault="0050599E" w:rsidP="0050599E">
      <w:pPr>
        <w:rPr>
          <w:rFonts w:ascii="Times New Roman" w:hAnsi="Times New Roman" w:cs="Times New Roman"/>
        </w:rPr>
      </w:pPr>
    </w:p>
    <w:p w:rsidR="0050599E" w:rsidRDefault="0050599E" w:rsidP="00505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Glaven</w:t>
      </w:r>
      <w:proofErr w:type="spellEnd"/>
      <w:r>
        <w:rPr>
          <w:rFonts w:ascii="Times New Roman" w:hAnsi="Times New Roman" w:cs="Times New Roman"/>
        </w:rPr>
        <w:t xml:space="preserve">(q.v.) brought a plaint against him, John </w:t>
      </w:r>
      <w:proofErr w:type="spellStart"/>
      <w:r>
        <w:rPr>
          <w:rFonts w:ascii="Times New Roman" w:hAnsi="Times New Roman" w:cs="Times New Roman"/>
        </w:rPr>
        <w:t>Yemmys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Cley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50599E" w:rsidRDefault="0050599E" w:rsidP="0050599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the Sea(q.v.), Henry Bettys of </w:t>
      </w:r>
      <w:proofErr w:type="spellStart"/>
      <w:r>
        <w:rPr>
          <w:rFonts w:ascii="Times New Roman" w:hAnsi="Times New Roman" w:cs="Times New Roman"/>
        </w:rPr>
        <w:t>Hilgay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Pykard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0599E" w:rsidRDefault="0050599E" w:rsidP="0050599E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Sharrington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Pentyng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Warham</w:t>
      </w:r>
      <w:proofErr w:type="spellEnd"/>
      <w:r>
        <w:rPr>
          <w:rFonts w:ascii="Times New Roman" w:hAnsi="Times New Roman" w:cs="Times New Roman"/>
        </w:rPr>
        <w:t>(q.v.).</w:t>
      </w:r>
    </w:p>
    <w:p w:rsidR="0050599E" w:rsidRDefault="0050599E" w:rsidP="0050599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0599E" w:rsidRDefault="0050599E" w:rsidP="0050599E">
      <w:pPr>
        <w:rPr>
          <w:rFonts w:ascii="Times New Roman" w:hAnsi="Times New Roman" w:cs="Times New Roman"/>
        </w:rPr>
      </w:pPr>
    </w:p>
    <w:p w:rsidR="0050599E" w:rsidRDefault="0050599E" w:rsidP="0050599E">
      <w:pPr>
        <w:rPr>
          <w:rFonts w:ascii="Times New Roman" w:hAnsi="Times New Roman" w:cs="Times New Roman"/>
        </w:rPr>
      </w:pPr>
    </w:p>
    <w:p w:rsidR="0050599E" w:rsidRDefault="0050599E" w:rsidP="00505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5059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99E" w:rsidRDefault="0050599E" w:rsidP="00E71FC3">
      <w:r>
        <w:separator/>
      </w:r>
    </w:p>
  </w:endnote>
  <w:endnote w:type="continuationSeparator" w:id="0">
    <w:p w:rsidR="0050599E" w:rsidRDefault="005059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99E" w:rsidRDefault="0050599E" w:rsidP="00E71FC3">
      <w:r>
        <w:separator/>
      </w:r>
    </w:p>
  </w:footnote>
  <w:footnote w:type="continuationSeparator" w:id="0">
    <w:p w:rsidR="0050599E" w:rsidRDefault="005059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9E"/>
    <w:rsid w:val="001A7C09"/>
    <w:rsid w:val="005059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F137D4-BE0E-4627-B71F-DD753192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9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59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2017-11-28T21:05:00Z</dcterms:created>
  <dcterms:modified xsi:type="dcterms:W3CDTF">2017-11-28T21:05:00Z</dcterms:modified>
</cp:coreProperties>
</file>