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DC41C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de CRESSY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2ED96554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511046E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8E3E3A6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Oct.1408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 (C.F.R. 1405-13 p.122)</w:t>
      </w:r>
    </w:p>
    <w:p w14:paraId="39A14287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A820C1B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A176A8E" w14:textId="77777777" w:rsidR="00715F7E" w:rsidRDefault="00715F7E" w:rsidP="00715F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2021</w:t>
      </w:r>
    </w:p>
    <w:p w14:paraId="31CF2F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9968" w14:textId="77777777" w:rsidR="00715F7E" w:rsidRDefault="00715F7E" w:rsidP="009139A6">
      <w:r>
        <w:separator/>
      </w:r>
    </w:p>
  </w:endnote>
  <w:endnote w:type="continuationSeparator" w:id="0">
    <w:p w14:paraId="352263FC" w14:textId="77777777" w:rsidR="00715F7E" w:rsidRDefault="00715F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709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D6C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1E5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EA73A" w14:textId="77777777" w:rsidR="00715F7E" w:rsidRDefault="00715F7E" w:rsidP="009139A6">
      <w:r>
        <w:separator/>
      </w:r>
    </w:p>
  </w:footnote>
  <w:footnote w:type="continuationSeparator" w:id="0">
    <w:p w14:paraId="02568121" w14:textId="77777777" w:rsidR="00715F7E" w:rsidRDefault="00715F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F0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532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890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7E"/>
    <w:rsid w:val="000666E0"/>
    <w:rsid w:val="002510B7"/>
    <w:rsid w:val="005C130B"/>
    <w:rsid w:val="00715F7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0D5E6"/>
  <w15:chartTrackingRefBased/>
  <w15:docId w15:val="{DCC0B3E3-38C8-4B85-B5A4-D026E496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F7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2023-02-19T19:57:00Z</dcterms:created>
  <dcterms:modified xsi:type="dcterms:W3CDTF">2023-02-19T19:57:00Z</dcterms:modified>
</cp:coreProperties>
</file>