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E1A4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Henry CRESSY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369A22B3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523209DD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4B13F25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ED062CD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1B6B560D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FD0E2B2" w14:textId="77777777" w:rsidR="001265CC" w:rsidRDefault="001265CC" w:rsidP="001265CC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0B95CCCA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CDE1A42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FA20448" w14:textId="77777777" w:rsidR="001265CC" w:rsidRDefault="001265CC" w:rsidP="001265CC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October 2022</w:t>
      </w:r>
    </w:p>
    <w:p w14:paraId="63E730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662D6" w14:textId="77777777" w:rsidR="001265CC" w:rsidRDefault="001265CC" w:rsidP="009139A6">
      <w:r>
        <w:separator/>
      </w:r>
    </w:p>
  </w:endnote>
  <w:endnote w:type="continuationSeparator" w:id="0">
    <w:p w14:paraId="798BE07F" w14:textId="77777777" w:rsidR="001265CC" w:rsidRDefault="001265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23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017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7A9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5A425" w14:textId="77777777" w:rsidR="001265CC" w:rsidRDefault="001265CC" w:rsidP="009139A6">
      <w:r>
        <w:separator/>
      </w:r>
    </w:p>
  </w:footnote>
  <w:footnote w:type="continuationSeparator" w:id="0">
    <w:p w14:paraId="53951E38" w14:textId="77777777" w:rsidR="001265CC" w:rsidRDefault="001265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C0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045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F47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CC"/>
    <w:rsid w:val="000666E0"/>
    <w:rsid w:val="001265C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3892E"/>
  <w15:chartTrackingRefBased/>
  <w15:docId w15:val="{A6176F6B-1A27-4344-B769-9B89F13D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5C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2022-11-26T21:44:00Z</dcterms:created>
  <dcterms:modified xsi:type="dcterms:W3CDTF">2022-11-26T21:44:00Z</dcterms:modified>
</cp:coreProperties>
</file>