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02F815" w14:textId="77777777" w:rsidR="009F613D" w:rsidRDefault="009F613D" w:rsidP="009F61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Constance CRESSY</w:t>
      </w:r>
      <w:r>
        <w:rPr>
          <w:rFonts w:ascii="Times New Roman" w:hAnsi="Times New Roman" w:cs="Times New Roman"/>
        </w:rPr>
        <w:t xml:space="preserve">    (fl.1483)</w:t>
      </w:r>
    </w:p>
    <w:p w14:paraId="7AF4113F" w14:textId="77777777" w:rsidR="009F613D" w:rsidRDefault="009F613D" w:rsidP="009F61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Widow.</w:t>
      </w:r>
    </w:p>
    <w:p w14:paraId="00469301" w14:textId="77777777" w:rsidR="009F613D" w:rsidRDefault="009F613D" w:rsidP="009F613D">
      <w:pPr>
        <w:rPr>
          <w:rFonts w:ascii="Times New Roman" w:hAnsi="Times New Roman" w:cs="Times New Roman"/>
        </w:rPr>
      </w:pPr>
    </w:p>
    <w:p w14:paraId="2E823D3E" w14:textId="77777777" w:rsidR="009F613D" w:rsidRDefault="009F613D" w:rsidP="009F613D">
      <w:pPr>
        <w:rPr>
          <w:rFonts w:ascii="Times New Roman" w:hAnsi="Times New Roman" w:cs="Times New Roman"/>
        </w:rPr>
      </w:pPr>
    </w:p>
    <w:p w14:paraId="55744FFC" w14:textId="77777777" w:rsidR="009F613D" w:rsidRDefault="009F613D" w:rsidP="009F61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= Sir John Cressy.</w:t>
      </w:r>
    </w:p>
    <w:p w14:paraId="6A2D6451" w14:textId="77777777" w:rsidR="009F613D" w:rsidRDefault="009F613D" w:rsidP="009F61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(http://aalt.law.uh.edu/Indices/CP40Indices/CP40no883Pl.htm )</w:t>
      </w:r>
    </w:p>
    <w:p w14:paraId="6A6E553C" w14:textId="77777777" w:rsidR="009F613D" w:rsidRDefault="009F613D" w:rsidP="009F613D">
      <w:pPr>
        <w:rPr>
          <w:rFonts w:ascii="Times New Roman" w:hAnsi="Times New Roman" w:cs="Times New Roman"/>
        </w:rPr>
      </w:pPr>
    </w:p>
    <w:p w14:paraId="25C8C886" w14:textId="77777777" w:rsidR="009F613D" w:rsidRDefault="009F613D" w:rsidP="009F613D">
      <w:pPr>
        <w:rPr>
          <w:rFonts w:ascii="Times New Roman" w:hAnsi="Times New Roman" w:cs="Times New Roman"/>
        </w:rPr>
      </w:pPr>
    </w:p>
    <w:p w14:paraId="22C17B79" w14:textId="77777777" w:rsidR="009F613D" w:rsidRDefault="009F613D" w:rsidP="009F61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She and William </w:t>
      </w:r>
      <w:proofErr w:type="spellStart"/>
      <w:r>
        <w:rPr>
          <w:rFonts w:ascii="Times New Roman" w:hAnsi="Times New Roman" w:cs="Times New Roman"/>
        </w:rPr>
        <w:t>Druer</w:t>
      </w:r>
      <w:proofErr w:type="spellEnd"/>
      <w:r>
        <w:rPr>
          <w:rFonts w:ascii="Times New Roman" w:hAnsi="Times New Roman" w:cs="Times New Roman"/>
        </w:rPr>
        <w:t xml:space="preserve">(q.v.) made a plaint of debt against Sir Edward </w:t>
      </w:r>
    </w:p>
    <w:p w14:paraId="73AA8CAC" w14:textId="77777777" w:rsidR="009F613D" w:rsidRDefault="009F613D" w:rsidP="009F61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Grey, Lord Lisle(q.v.).   (ibid.)</w:t>
      </w:r>
    </w:p>
    <w:p w14:paraId="70E399C4" w14:textId="77777777" w:rsidR="009F613D" w:rsidRDefault="009F613D" w:rsidP="009F61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She made a plaint of debt against Sir William Herbert, Earl of </w:t>
      </w:r>
    </w:p>
    <w:p w14:paraId="668EFAFF" w14:textId="77777777" w:rsidR="009F613D" w:rsidRDefault="009F613D" w:rsidP="009F61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Pembroke(q.v.).  (ibid.)</w:t>
      </w:r>
    </w:p>
    <w:p w14:paraId="16400026" w14:textId="77777777" w:rsidR="009F613D" w:rsidRDefault="009F613D" w:rsidP="009F613D">
      <w:pPr>
        <w:rPr>
          <w:rFonts w:ascii="Times New Roman" w:hAnsi="Times New Roman" w:cs="Times New Roman"/>
        </w:rPr>
      </w:pPr>
    </w:p>
    <w:p w14:paraId="305280C8" w14:textId="77777777" w:rsidR="009F613D" w:rsidRDefault="009F613D" w:rsidP="009F613D">
      <w:pPr>
        <w:rPr>
          <w:rFonts w:ascii="Times New Roman" w:hAnsi="Times New Roman" w:cs="Times New Roman"/>
        </w:rPr>
      </w:pPr>
    </w:p>
    <w:p w14:paraId="68233D5D" w14:textId="77777777" w:rsidR="009F613D" w:rsidRDefault="009F613D" w:rsidP="009F61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October 2019</w:t>
      </w:r>
    </w:p>
    <w:p w14:paraId="390BDC1A" w14:textId="77777777" w:rsidR="006B2F86" w:rsidRPr="00E71FC3" w:rsidRDefault="009F613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E5A134" w14:textId="77777777" w:rsidR="009F613D" w:rsidRDefault="009F613D" w:rsidP="00E71FC3">
      <w:r>
        <w:separator/>
      </w:r>
    </w:p>
  </w:endnote>
  <w:endnote w:type="continuationSeparator" w:id="0">
    <w:p w14:paraId="065064D5" w14:textId="77777777" w:rsidR="009F613D" w:rsidRDefault="009F613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3C310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07B434" w14:textId="77777777" w:rsidR="009F613D" w:rsidRDefault="009F613D" w:rsidP="00E71FC3">
      <w:r>
        <w:separator/>
      </w:r>
    </w:p>
  </w:footnote>
  <w:footnote w:type="continuationSeparator" w:id="0">
    <w:p w14:paraId="0F81272F" w14:textId="77777777" w:rsidR="009F613D" w:rsidRDefault="009F613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13D"/>
    <w:rsid w:val="001A7C09"/>
    <w:rsid w:val="00577BD5"/>
    <w:rsid w:val="00656CBA"/>
    <w:rsid w:val="006A1F77"/>
    <w:rsid w:val="00733BE7"/>
    <w:rsid w:val="009F613D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5C975A"/>
  <w15:chartTrackingRefBased/>
  <w15:docId w15:val="{68154D9A-71E4-431A-B191-7BD2C2FA8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9F613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2019-11-02T20:23:00Z</dcterms:created>
  <dcterms:modified xsi:type="dcterms:W3CDTF">2019-11-02T20:24:00Z</dcterms:modified>
</cp:coreProperties>
</file>