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09809" w14:textId="77777777" w:rsidR="00F21CC4" w:rsidRDefault="00F21CC4" w:rsidP="00F21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Constance CRESSY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F569E9" w14:textId="77777777" w:rsidR="00F21CC4" w:rsidRDefault="00F21CC4" w:rsidP="00F21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Hertfordshire. Widow.</w:t>
      </w:r>
    </w:p>
    <w:p w14:paraId="09ECE4EB" w14:textId="77777777" w:rsidR="00F21CC4" w:rsidRDefault="00F21CC4" w:rsidP="00F21CC4">
      <w:pPr>
        <w:rPr>
          <w:rFonts w:ascii="Times New Roman" w:hAnsi="Times New Roman" w:cs="Times New Roman"/>
        </w:rPr>
      </w:pPr>
    </w:p>
    <w:p w14:paraId="6016B39B" w14:textId="77777777" w:rsidR="00F21CC4" w:rsidRDefault="00F21CC4" w:rsidP="00F21CC4">
      <w:pPr>
        <w:rPr>
          <w:rFonts w:ascii="Times New Roman" w:hAnsi="Times New Roman" w:cs="Times New Roman"/>
        </w:rPr>
      </w:pPr>
    </w:p>
    <w:p w14:paraId="61F52FE7" w14:textId="77777777" w:rsidR="00F21CC4" w:rsidRDefault="00F21CC4" w:rsidP="00F21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Newebery</w:t>
      </w:r>
      <w:proofErr w:type="spellEnd"/>
      <w:r>
        <w:rPr>
          <w:rFonts w:ascii="Times New Roman" w:hAnsi="Times New Roman" w:cs="Times New Roman"/>
        </w:rPr>
        <w:t>(q.v.) brought a plaint of concord against her.</w:t>
      </w:r>
    </w:p>
    <w:p w14:paraId="163B8EA8" w14:textId="77777777" w:rsidR="00F21CC4" w:rsidRDefault="00F21CC4" w:rsidP="00F21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5DC7F6D" w14:textId="77777777" w:rsidR="00F21CC4" w:rsidRDefault="00F21CC4" w:rsidP="00F21CC4">
      <w:pPr>
        <w:rPr>
          <w:rFonts w:ascii="Times New Roman" w:hAnsi="Times New Roman" w:cs="Times New Roman"/>
        </w:rPr>
      </w:pPr>
    </w:p>
    <w:p w14:paraId="77113B81" w14:textId="77777777" w:rsidR="00F21CC4" w:rsidRDefault="00F21CC4" w:rsidP="00F21CC4">
      <w:pPr>
        <w:rPr>
          <w:rFonts w:ascii="Times New Roman" w:hAnsi="Times New Roman" w:cs="Times New Roman"/>
        </w:rPr>
      </w:pPr>
    </w:p>
    <w:p w14:paraId="6B24CBEE" w14:textId="77777777" w:rsidR="00F21CC4" w:rsidRDefault="00F21CC4" w:rsidP="00F21C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7DB06444" w14:textId="77777777" w:rsidR="006B2F86" w:rsidRPr="00E71FC3" w:rsidRDefault="00F21C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DE911" w14:textId="77777777" w:rsidR="00F21CC4" w:rsidRDefault="00F21CC4" w:rsidP="00E71FC3">
      <w:r>
        <w:separator/>
      </w:r>
    </w:p>
  </w:endnote>
  <w:endnote w:type="continuationSeparator" w:id="0">
    <w:p w14:paraId="442B2291" w14:textId="77777777" w:rsidR="00F21CC4" w:rsidRDefault="00F21CC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C5C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6435C" w14:textId="77777777" w:rsidR="00F21CC4" w:rsidRDefault="00F21CC4" w:rsidP="00E71FC3">
      <w:r>
        <w:separator/>
      </w:r>
    </w:p>
  </w:footnote>
  <w:footnote w:type="continuationSeparator" w:id="0">
    <w:p w14:paraId="3E6AF575" w14:textId="77777777" w:rsidR="00F21CC4" w:rsidRDefault="00F21CC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C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3A644"/>
  <w15:chartTrackingRefBased/>
  <w15:docId w15:val="{6A50E602-ADFB-41DA-9356-2E1814F1E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1CC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2018-08-12T19:48:00Z</dcterms:created>
  <dcterms:modified xsi:type="dcterms:W3CDTF">2018-08-12T19:48:00Z</dcterms:modified>
</cp:coreProperties>
</file>