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057" w:rsidRDefault="00362057" w:rsidP="00362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Constance CRESSY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62057" w:rsidRDefault="00362057" w:rsidP="00362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:rsidR="00362057" w:rsidRDefault="00362057" w:rsidP="00362057">
      <w:pPr>
        <w:rPr>
          <w:rFonts w:ascii="Times New Roman" w:hAnsi="Times New Roman" w:cs="Times New Roman"/>
        </w:rPr>
      </w:pPr>
    </w:p>
    <w:p w:rsidR="00362057" w:rsidRDefault="00362057" w:rsidP="00362057">
      <w:pPr>
        <w:rPr>
          <w:rFonts w:ascii="Times New Roman" w:hAnsi="Times New Roman" w:cs="Times New Roman"/>
        </w:rPr>
      </w:pPr>
    </w:p>
    <w:p w:rsidR="00362057" w:rsidRDefault="00362057" w:rsidP="00362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incitement against John </w:t>
      </w:r>
      <w:proofErr w:type="spellStart"/>
      <w:r>
        <w:rPr>
          <w:rFonts w:ascii="Times New Roman" w:hAnsi="Times New Roman" w:cs="Times New Roman"/>
        </w:rPr>
        <w:t>Newebery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</w:t>
      </w:r>
    </w:p>
    <w:p w:rsidR="00362057" w:rsidRDefault="00362057" w:rsidP="00362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Hertfordshire(q.v.), and his wife, Alice(q.v.).</w:t>
      </w:r>
    </w:p>
    <w:p w:rsidR="00362057" w:rsidRDefault="00362057" w:rsidP="00362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62057" w:rsidRDefault="00362057" w:rsidP="00362057">
      <w:pPr>
        <w:rPr>
          <w:rFonts w:ascii="Times New Roman" w:hAnsi="Times New Roman" w:cs="Times New Roman"/>
        </w:rPr>
      </w:pPr>
    </w:p>
    <w:p w:rsidR="00362057" w:rsidRDefault="00362057" w:rsidP="00362057">
      <w:pPr>
        <w:rPr>
          <w:rFonts w:ascii="Times New Roman" w:hAnsi="Times New Roman" w:cs="Times New Roman"/>
        </w:rPr>
      </w:pPr>
    </w:p>
    <w:p w:rsidR="00362057" w:rsidRDefault="00362057" w:rsidP="003620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2017</w:t>
      </w:r>
    </w:p>
    <w:p w:rsidR="006B2F86" w:rsidRPr="00E71FC3" w:rsidRDefault="003620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057" w:rsidRDefault="00362057" w:rsidP="00E71FC3">
      <w:r>
        <w:separator/>
      </w:r>
    </w:p>
  </w:endnote>
  <w:endnote w:type="continuationSeparator" w:id="0">
    <w:p w:rsidR="00362057" w:rsidRDefault="003620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057" w:rsidRDefault="00362057" w:rsidP="00E71FC3">
      <w:r>
        <w:separator/>
      </w:r>
    </w:p>
  </w:footnote>
  <w:footnote w:type="continuationSeparator" w:id="0">
    <w:p w:rsidR="00362057" w:rsidRDefault="003620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57"/>
    <w:rsid w:val="001A7C09"/>
    <w:rsid w:val="003620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A73C9-5FF3-46AB-803E-0F410897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0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62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2017-08-19T18:55:00Z</dcterms:created>
  <dcterms:modified xsi:type="dcterms:W3CDTF">2017-08-19T18:56:00Z</dcterms:modified>
</cp:coreProperties>
</file>