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0FD7E" w14:textId="77777777" w:rsidR="00A464C9" w:rsidRDefault="00A464C9" w:rsidP="00A464C9">
      <w:pPr>
        <w:pStyle w:val="NoSpacing"/>
      </w:pPr>
      <w:r>
        <w:rPr>
          <w:u w:val="single"/>
        </w:rPr>
        <w:t>John CRESSHALE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45D98CC9" w14:textId="77777777" w:rsidR="00A464C9" w:rsidRDefault="00A464C9" w:rsidP="00A464C9">
      <w:pPr>
        <w:pStyle w:val="NoSpacing"/>
      </w:pPr>
      <w:r>
        <w:t xml:space="preserve">Abbot of </w:t>
      </w:r>
      <w:proofErr w:type="spellStart"/>
      <w:r>
        <w:t>Tilty</w:t>
      </w:r>
      <w:proofErr w:type="spellEnd"/>
      <w:r>
        <w:t>, Essex.</w:t>
      </w:r>
    </w:p>
    <w:p w14:paraId="45FAD5D5" w14:textId="77777777" w:rsidR="00A464C9" w:rsidRDefault="00A464C9" w:rsidP="00A464C9">
      <w:pPr>
        <w:pStyle w:val="NoSpacing"/>
      </w:pPr>
    </w:p>
    <w:p w14:paraId="42EA2BEA" w14:textId="77777777" w:rsidR="00A464C9" w:rsidRDefault="00A464C9" w:rsidP="00A464C9">
      <w:pPr>
        <w:pStyle w:val="NoSpacing"/>
      </w:pPr>
    </w:p>
    <w:p w14:paraId="2CA37A30" w14:textId="77777777" w:rsidR="00A464C9" w:rsidRDefault="00A464C9" w:rsidP="00A464C9">
      <w:pPr>
        <w:pStyle w:val="NoSpacing"/>
      </w:pPr>
      <w:r>
        <w:t xml:space="preserve">   ca.</w:t>
      </w:r>
      <w:r>
        <w:tab/>
        <w:t>1420</w:t>
      </w:r>
      <w:r>
        <w:tab/>
        <w:t>He resigned.   (V.C.H. Essex vol.2 pp.134-6)</w:t>
      </w:r>
    </w:p>
    <w:p w14:paraId="16935689" w14:textId="77777777" w:rsidR="00A464C9" w:rsidRDefault="00A464C9" w:rsidP="00A464C9">
      <w:pPr>
        <w:pStyle w:val="NoSpacing"/>
      </w:pPr>
    </w:p>
    <w:p w14:paraId="2D6B8A1B" w14:textId="77777777" w:rsidR="00A464C9" w:rsidRDefault="00A464C9" w:rsidP="00A464C9">
      <w:pPr>
        <w:pStyle w:val="NoSpacing"/>
      </w:pPr>
    </w:p>
    <w:p w14:paraId="119DFA77" w14:textId="77777777" w:rsidR="00A464C9" w:rsidRDefault="00A464C9" w:rsidP="00A464C9">
      <w:pPr>
        <w:pStyle w:val="NoSpacing"/>
      </w:pPr>
      <w:r>
        <w:t>4 January 2018</w:t>
      </w:r>
    </w:p>
    <w:p w14:paraId="37CE5FE1" w14:textId="77777777" w:rsidR="006B2F86" w:rsidRPr="00E71FC3" w:rsidRDefault="00A464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E810B" w14:textId="77777777" w:rsidR="00A464C9" w:rsidRDefault="00A464C9" w:rsidP="00E71FC3">
      <w:pPr>
        <w:spacing w:after="0" w:line="240" w:lineRule="auto"/>
      </w:pPr>
      <w:r>
        <w:separator/>
      </w:r>
    </w:p>
  </w:endnote>
  <w:endnote w:type="continuationSeparator" w:id="0">
    <w:p w14:paraId="72FBECE6" w14:textId="77777777" w:rsidR="00A464C9" w:rsidRDefault="00A464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38D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10EBD" w14:textId="77777777" w:rsidR="00A464C9" w:rsidRDefault="00A464C9" w:rsidP="00E71FC3">
      <w:pPr>
        <w:spacing w:after="0" w:line="240" w:lineRule="auto"/>
      </w:pPr>
      <w:r>
        <w:separator/>
      </w:r>
    </w:p>
  </w:footnote>
  <w:footnote w:type="continuationSeparator" w:id="0">
    <w:p w14:paraId="1516B59C" w14:textId="77777777" w:rsidR="00A464C9" w:rsidRDefault="00A464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C9"/>
    <w:rsid w:val="001A7C09"/>
    <w:rsid w:val="00577BD5"/>
    <w:rsid w:val="00656CBA"/>
    <w:rsid w:val="006A1F77"/>
    <w:rsid w:val="00733BE7"/>
    <w:rsid w:val="00A464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22FAC"/>
  <w15:chartTrackingRefBased/>
  <w15:docId w15:val="{B3CB3227-C13D-460A-AFA1-1A3C6D77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2019-03-21T20:25:00Z</dcterms:created>
  <dcterms:modified xsi:type="dcterms:W3CDTF">2019-03-21T20:26:00Z</dcterms:modified>
</cp:coreProperties>
</file>