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0C0" w:rsidRDefault="00AB20C0" w:rsidP="00AB20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CRESSEWELL</w:t>
      </w:r>
      <w:r>
        <w:rPr>
          <w:rFonts w:ascii="Times New Roman" w:hAnsi="Times New Roman" w:cs="Times New Roman"/>
        </w:rPr>
        <w:t xml:space="preserve">      (fl.1484)</w:t>
      </w:r>
    </w:p>
    <w:p w:rsidR="00AB20C0" w:rsidRDefault="00AB20C0" w:rsidP="00AB20C0">
      <w:pPr>
        <w:rPr>
          <w:rFonts w:ascii="Times New Roman" w:hAnsi="Times New Roman" w:cs="Times New Roman"/>
        </w:rPr>
      </w:pPr>
    </w:p>
    <w:p w:rsidR="00AB20C0" w:rsidRDefault="00AB20C0" w:rsidP="00AB20C0">
      <w:pPr>
        <w:rPr>
          <w:rFonts w:ascii="Times New Roman" w:hAnsi="Times New Roman" w:cs="Times New Roman"/>
        </w:rPr>
      </w:pPr>
    </w:p>
    <w:p w:rsidR="00AB20C0" w:rsidRDefault="00AB20C0" w:rsidP="00AB20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William Warton of London, draper(q.v.).</w:t>
      </w:r>
    </w:p>
    <w:p w:rsidR="00AB20C0" w:rsidRDefault="00AB20C0" w:rsidP="00AB20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E0E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B20C0" w:rsidRDefault="00AB20C0" w:rsidP="00AB20C0">
      <w:pPr>
        <w:rPr>
          <w:rFonts w:ascii="Times New Roman" w:hAnsi="Times New Roman" w:cs="Times New Roman"/>
        </w:rPr>
      </w:pPr>
    </w:p>
    <w:p w:rsidR="00AB20C0" w:rsidRDefault="00AB20C0" w:rsidP="00AB20C0">
      <w:pPr>
        <w:rPr>
          <w:rFonts w:ascii="Times New Roman" w:hAnsi="Times New Roman" w:cs="Times New Roman"/>
        </w:rPr>
      </w:pPr>
    </w:p>
    <w:p w:rsidR="00AB20C0" w:rsidRDefault="00AB20C0" w:rsidP="00AB20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August 2017</w:t>
      </w:r>
    </w:p>
    <w:p w:rsidR="006B2F86" w:rsidRPr="00E71FC3" w:rsidRDefault="00AB20C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20C0" w:rsidRDefault="00AB20C0" w:rsidP="00E71FC3">
      <w:r>
        <w:separator/>
      </w:r>
    </w:p>
  </w:endnote>
  <w:endnote w:type="continuationSeparator" w:id="0">
    <w:p w:rsidR="00AB20C0" w:rsidRDefault="00AB20C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20C0" w:rsidRDefault="00AB20C0" w:rsidP="00E71FC3">
      <w:r>
        <w:separator/>
      </w:r>
    </w:p>
  </w:footnote>
  <w:footnote w:type="continuationSeparator" w:id="0">
    <w:p w:rsidR="00AB20C0" w:rsidRDefault="00AB20C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0C0"/>
    <w:rsid w:val="001A7C09"/>
    <w:rsid w:val="00577BD5"/>
    <w:rsid w:val="00656CBA"/>
    <w:rsid w:val="006A1F77"/>
    <w:rsid w:val="00733BE7"/>
    <w:rsid w:val="00AB20C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88530"/>
  <w15:chartTrackingRefBased/>
  <w15:docId w15:val="{C7053C55-6117-48A1-A7E8-5370B6419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20C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B20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2017-08-16T21:04:00Z</dcterms:created>
  <dcterms:modified xsi:type="dcterms:W3CDTF">2017-08-16T21:05:00Z</dcterms:modified>
</cp:coreProperties>
</file>