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F5A3" w14:textId="77777777" w:rsidR="0033358A" w:rsidRPr="00690BA6" w:rsidRDefault="0033358A" w:rsidP="003335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CRESSEWELL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F4322D0" w14:textId="77777777" w:rsidR="0033358A" w:rsidRDefault="0033358A" w:rsidP="00333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D9B7308" w14:textId="77777777" w:rsidR="0033358A" w:rsidRDefault="0033358A" w:rsidP="003335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8E248" w14:textId="77777777" w:rsidR="0033358A" w:rsidRDefault="0033358A" w:rsidP="003335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DBEF9" w14:textId="77777777" w:rsidR="0033358A" w:rsidRDefault="0033358A" w:rsidP="003335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01040FA2" w14:textId="77777777" w:rsidR="0033358A" w:rsidRDefault="0033358A" w:rsidP="0033358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3D85DAC" w14:textId="77777777" w:rsidR="0033358A" w:rsidRDefault="0033358A" w:rsidP="0033358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E8E3C37" w14:textId="77777777" w:rsidR="0033358A" w:rsidRDefault="0033358A" w:rsidP="003335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1A9002E" w14:textId="77777777" w:rsidR="0033358A" w:rsidRDefault="0033358A" w:rsidP="003335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B78C00D" w14:textId="77777777" w:rsidR="0033358A" w:rsidRDefault="0033358A" w:rsidP="0033358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4E001D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53450" w14:textId="77777777" w:rsidR="0033358A" w:rsidRDefault="0033358A" w:rsidP="009139A6">
      <w:r>
        <w:separator/>
      </w:r>
    </w:p>
  </w:endnote>
  <w:endnote w:type="continuationSeparator" w:id="0">
    <w:p w14:paraId="2709F001" w14:textId="77777777" w:rsidR="0033358A" w:rsidRDefault="003335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4A8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60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DBB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AC4F2" w14:textId="77777777" w:rsidR="0033358A" w:rsidRDefault="0033358A" w:rsidP="009139A6">
      <w:r>
        <w:separator/>
      </w:r>
    </w:p>
  </w:footnote>
  <w:footnote w:type="continuationSeparator" w:id="0">
    <w:p w14:paraId="68A842C0" w14:textId="77777777" w:rsidR="0033358A" w:rsidRDefault="003335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8F5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42C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428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8A"/>
    <w:rsid w:val="000666E0"/>
    <w:rsid w:val="002510B7"/>
    <w:rsid w:val="0033358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22466"/>
  <w15:chartTrackingRefBased/>
  <w15:docId w15:val="{9E47C4A5-F9C3-4221-8FC6-1FC4C6E3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2021-04-12T11:22:00Z</dcterms:created>
  <dcterms:modified xsi:type="dcterms:W3CDTF">2021-04-12T11:22:00Z</dcterms:modified>
</cp:coreProperties>
</file>