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F8B9B" w14:textId="77777777" w:rsidR="003214CD" w:rsidRDefault="003214CD" w:rsidP="003214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CRESSEWELL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3AAB964C" w14:textId="77777777" w:rsidR="003214CD" w:rsidRDefault="003214CD" w:rsidP="003214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Bowyer.</w:t>
      </w:r>
    </w:p>
    <w:p w14:paraId="63B1A50B" w14:textId="77777777" w:rsidR="003214CD" w:rsidRDefault="003214CD" w:rsidP="003214CD">
      <w:pPr>
        <w:pStyle w:val="NoSpacing"/>
        <w:rPr>
          <w:rFonts w:cs="Times New Roman"/>
          <w:szCs w:val="24"/>
        </w:rPr>
      </w:pPr>
    </w:p>
    <w:p w14:paraId="3115831E" w14:textId="77777777" w:rsidR="003214CD" w:rsidRDefault="003214CD" w:rsidP="003214CD">
      <w:pPr>
        <w:pStyle w:val="NoSpacing"/>
        <w:rPr>
          <w:rFonts w:cs="Times New Roman"/>
          <w:szCs w:val="24"/>
        </w:rPr>
      </w:pPr>
    </w:p>
    <w:p w14:paraId="2153F3DC" w14:textId="77777777" w:rsidR="003214CD" w:rsidRDefault="003214CD" w:rsidP="003214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Hymylsey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2CBF1038" w14:textId="77777777" w:rsidR="003214CD" w:rsidRDefault="003214CD" w:rsidP="003214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E3EF0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38DE1141" w14:textId="77777777" w:rsidR="003214CD" w:rsidRDefault="003214CD" w:rsidP="003214CD">
      <w:pPr>
        <w:pStyle w:val="NoSpacing"/>
        <w:rPr>
          <w:rFonts w:cs="Times New Roman"/>
          <w:szCs w:val="24"/>
        </w:rPr>
      </w:pPr>
    </w:p>
    <w:p w14:paraId="3A48CD72" w14:textId="77777777" w:rsidR="003214CD" w:rsidRDefault="003214CD" w:rsidP="003214CD">
      <w:pPr>
        <w:pStyle w:val="NoSpacing"/>
        <w:rPr>
          <w:rFonts w:cs="Times New Roman"/>
          <w:szCs w:val="24"/>
        </w:rPr>
      </w:pPr>
    </w:p>
    <w:p w14:paraId="15FE584C" w14:textId="77777777" w:rsidR="003214CD" w:rsidRDefault="003214CD" w:rsidP="003214C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November 2024</w:t>
      </w:r>
    </w:p>
    <w:p w14:paraId="013D36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20D760" w14:textId="77777777" w:rsidR="003214CD" w:rsidRDefault="003214CD" w:rsidP="009139A6">
      <w:r>
        <w:separator/>
      </w:r>
    </w:p>
  </w:endnote>
  <w:endnote w:type="continuationSeparator" w:id="0">
    <w:p w14:paraId="7C198680" w14:textId="77777777" w:rsidR="003214CD" w:rsidRDefault="003214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0A9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A75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D5B9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90C9E" w14:textId="77777777" w:rsidR="003214CD" w:rsidRDefault="003214CD" w:rsidP="009139A6">
      <w:r>
        <w:separator/>
      </w:r>
    </w:p>
  </w:footnote>
  <w:footnote w:type="continuationSeparator" w:id="0">
    <w:p w14:paraId="4A6E32B2" w14:textId="77777777" w:rsidR="003214CD" w:rsidRDefault="003214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AD56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DBCF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6796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CD"/>
    <w:rsid w:val="000666E0"/>
    <w:rsid w:val="002510B7"/>
    <w:rsid w:val="00270799"/>
    <w:rsid w:val="003214CD"/>
    <w:rsid w:val="005C130B"/>
    <w:rsid w:val="007D1C0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08E7"/>
  <w15:chartTrackingRefBased/>
  <w15:docId w15:val="{F3EA39D8-E2ED-4073-BFB2-CC35F391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214C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2024-11-24T08:45:00Z</dcterms:created>
  <dcterms:modified xsi:type="dcterms:W3CDTF">2024-11-24T08:45:00Z</dcterms:modified>
</cp:coreProperties>
</file>