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F103" w14:textId="77777777" w:rsidR="00430B7A" w:rsidRDefault="00430B7A" w:rsidP="00430B7A">
      <w:pPr>
        <w:pStyle w:val="NoSpacing"/>
      </w:pPr>
      <w:r>
        <w:rPr>
          <w:u w:val="single"/>
        </w:rPr>
        <w:t>Robert CRESSEWALLE</w:t>
      </w:r>
      <w:r w:rsidR="00EA7EF6">
        <w:rPr>
          <w:u w:val="single"/>
        </w:rPr>
        <w:t xml:space="preserve"> (CRESWALL)</w:t>
      </w:r>
      <w:r>
        <w:t xml:space="preserve">      (fl.1423)</w:t>
      </w:r>
    </w:p>
    <w:p w14:paraId="2E5EDE20" w14:textId="77777777" w:rsidR="00430B7A" w:rsidRDefault="00430B7A" w:rsidP="00430B7A">
      <w:pPr>
        <w:pStyle w:val="NoSpacing"/>
      </w:pPr>
      <w:r>
        <w:t xml:space="preserve">of </w:t>
      </w:r>
      <w:proofErr w:type="spellStart"/>
      <w:r>
        <w:t>Eccleshall</w:t>
      </w:r>
      <w:proofErr w:type="spellEnd"/>
      <w:r>
        <w:t>.</w:t>
      </w:r>
    </w:p>
    <w:p w14:paraId="087C49E5" w14:textId="77777777" w:rsidR="00430B7A" w:rsidRDefault="00430B7A" w:rsidP="00430B7A">
      <w:pPr>
        <w:pStyle w:val="NoSpacing"/>
      </w:pPr>
    </w:p>
    <w:p w14:paraId="232B889F" w14:textId="77777777" w:rsidR="00430B7A" w:rsidRDefault="00430B7A" w:rsidP="00430B7A">
      <w:pPr>
        <w:pStyle w:val="NoSpacing"/>
      </w:pPr>
    </w:p>
    <w:p w14:paraId="5824F89A" w14:textId="77777777" w:rsidR="00DA22AD" w:rsidRDefault="00DA22AD" w:rsidP="00DA22AD">
      <w:pPr>
        <w:pStyle w:val="NoSpacing"/>
      </w:pPr>
      <w:r>
        <w:t>12 Mar.1420</w:t>
      </w:r>
      <w:r>
        <w:tab/>
        <w:t xml:space="preserve">He was a juror on the inquisition post mortem held in </w:t>
      </w:r>
      <w:proofErr w:type="spellStart"/>
      <w:r>
        <w:t>Eccleshall</w:t>
      </w:r>
      <w:proofErr w:type="spellEnd"/>
      <w:r>
        <w:t>,</w:t>
      </w:r>
    </w:p>
    <w:p w14:paraId="1D6218AB" w14:textId="77777777" w:rsidR="00DA22AD" w:rsidRDefault="00DA22AD" w:rsidP="00DA22AD">
      <w:pPr>
        <w:pStyle w:val="NoSpacing"/>
      </w:pPr>
      <w:r>
        <w:tab/>
      </w:r>
      <w:r>
        <w:tab/>
        <w:t>Staffordshire, into the lands of the late Joan de Villa Nova(q.v.).</w:t>
      </w:r>
    </w:p>
    <w:p w14:paraId="5759211A" w14:textId="77777777" w:rsidR="00DA22AD" w:rsidRDefault="00DA22AD" w:rsidP="00DA22AD">
      <w:pPr>
        <w:pStyle w:val="NoSpacing"/>
      </w:pPr>
      <w:r>
        <w:tab/>
      </w:r>
      <w:r>
        <w:tab/>
        <w:t>(</w:t>
      </w:r>
      <w:r>
        <w:rPr>
          <w:u w:val="single"/>
        </w:rPr>
        <w:t>www.inquisitionspostmortem.ac.uk</w:t>
      </w:r>
      <w:r>
        <w:t xml:space="preserve">   ref. </w:t>
      </w:r>
      <w:proofErr w:type="spellStart"/>
      <w:r>
        <w:t>eCIPM</w:t>
      </w:r>
      <w:proofErr w:type="spellEnd"/>
      <w:r>
        <w:t xml:space="preserve"> 21-168)</w:t>
      </w:r>
    </w:p>
    <w:p w14:paraId="1157B924" w14:textId="77777777" w:rsidR="00EA7EF6" w:rsidRDefault="00EA7EF6" w:rsidP="00EA7EF6">
      <w:pPr>
        <w:pStyle w:val="NoSpacing"/>
      </w:pPr>
      <w:r>
        <w:t>12 Oct.1422</w:t>
      </w:r>
      <w:r>
        <w:tab/>
        <w:t>He was a juror on the inquisition ex officio held in Stone, Staffordshire,</w:t>
      </w:r>
    </w:p>
    <w:p w14:paraId="6D66539F" w14:textId="77777777" w:rsidR="00EA7EF6" w:rsidRDefault="00EA7EF6" w:rsidP="00EA7EF6">
      <w:pPr>
        <w:pStyle w:val="NoSpacing"/>
      </w:pPr>
      <w:r>
        <w:tab/>
      </w:r>
      <w:r>
        <w:tab/>
        <w:t>into lands of the late Alice Dorlaston(q.v.).</w:t>
      </w:r>
    </w:p>
    <w:p w14:paraId="09A2E7C9" w14:textId="77777777" w:rsidR="00EA7EF6" w:rsidRDefault="00EA7EF6" w:rsidP="00EA7EF6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22-200)</w:t>
      </w:r>
    </w:p>
    <w:p w14:paraId="49A2C896" w14:textId="77777777" w:rsidR="00430B7A" w:rsidRDefault="00430B7A" w:rsidP="00430B7A">
      <w:pPr>
        <w:pStyle w:val="NoSpacing"/>
      </w:pPr>
      <w:r>
        <w:t xml:space="preserve">  4 Jun.1423</w:t>
      </w:r>
      <w:r>
        <w:tab/>
        <w:t>He was a juror on the inquisition post mortem held in Stone, Staffordshire,</w:t>
      </w:r>
    </w:p>
    <w:p w14:paraId="04F5EFAC" w14:textId="77777777" w:rsidR="00430B7A" w:rsidRDefault="00430B7A" w:rsidP="00430B7A">
      <w:pPr>
        <w:pStyle w:val="NoSpacing"/>
      </w:pPr>
      <w:r>
        <w:tab/>
      </w:r>
      <w:r>
        <w:tab/>
        <w:t>into the lands of the late James de Moreton(q.v.).</w:t>
      </w:r>
    </w:p>
    <w:p w14:paraId="69F85068" w14:textId="77777777" w:rsidR="00430B7A" w:rsidRDefault="00430B7A" w:rsidP="00430B7A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22-11)</w:t>
      </w:r>
    </w:p>
    <w:p w14:paraId="76318516" w14:textId="77777777" w:rsidR="00430B7A" w:rsidRDefault="00430B7A" w:rsidP="00430B7A">
      <w:pPr>
        <w:pStyle w:val="NoSpacing"/>
      </w:pPr>
    </w:p>
    <w:p w14:paraId="64CB9EFE" w14:textId="77777777" w:rsidR="00430B7A" w:rsidRDefault="00430B7A" w:rsidP="00430B7A">
      <w:pPr>
        <w:pStyle w:val="NoSpacing"/>
      </w:pPr>
    </w:p>
    <w:p w14:paraId="729F55CE" w14:textId="77777777" w:rsidR="00430B7A" w:rsidRDefault="00430B7A" w:rsidP="00430B7A">
      <w:pPr>
        <w:pStyle w:val="NoSpacing"/>
      </w:pPr>
      <w:r>
        <w:t>25 November 2016</w:t>
      </w:r>
    </w:p>
    <w:p w14:paraId="65ABB060" w14:textId="77777777" w:rsidR="00DA22AD" w:rsidRPr="00CF2D87" w:rsidRDefault="00DA22AD" w:rsidP="00430B7A">
      <w:pPr>
        <w:pStyle w:val="NoSpacing"/>
      </w:pPr>
      <w:r>
        <w:t>29 August 2017</w:t>
      </w:r>
    </w:p>
    <w:p w14:paraId="069A4C7D" w14:textId="77777777" w:rsidR="004E209E" w:rsidRPr="00430B7A" w:rsidRDefault="004E209E" w:rsidP="00E71FC3">
      <w:pPr>
        <w:pStyle w:val="NoSpacing"/>
      </w:pPr>
    </w:p>
    <w:sectPr w:rsidR="006B2F86" w:rsidRPr="00430B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9ED0" w14:textId="77777777" w:rsidR="004E209E" w:rsidRDefault="004E209E" w:rsidP="00E71FC3">
      <w:pPr>
        <w:spacing w:after="0" w:line="240" w:lineRule="auto"/>
      </w:pPr>
      <w:r>
        <w:separator/>
      </w:r>
    </w:p>
  </w:endnote>
  <w:endnote w:type="continuationSeparator" w:id="0">
    <w:p w14:paraId="5C69D8A5" w14:textId="77777777" w:rsidR="004E209E" w:rsidRDefault="004E20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5B77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EAF42" w14:textId="77777777" w:rsidR="004E209E" w:rsidRDefault="004E209E" w:rsidP="00E71FC3">
      <w:pPr>
        <w:spacing w:after="0" w:line="240" w:lineRule="auto"/>
      </w:pPr>
      <w:r>
        <w:separator/>
      </w:r>
    </w:p>
  </w:footnote>
  <w:footnote w:type="continuationSeparator" w:id="0">
    <w:p w14:paraId="0732EAE5" w14:textId="77777777" w:rsidR="004E209E" w:rsidRDefault="004E20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7A"/>
    <w:rsid w:val="001A7C09"/>
    <w:rsid w:val="00256854"/>
    <w:rsid w:val="00430B7A"/>
    <w:rsid w:val="004E209E"/>
    <w:rsid w:val="00733BE7"/>
    <w:rsid w:val="00AB52E8"/>
    <w:rsid w:val="00B16D3F"/>
    <w:rsid w:val="00DA22AD"/>
    <w:rsid w:val="00E71FC3"/>
    <w:rsid w:val="00EA7EF6"/>
    <w:rsid w:val="00EF4813"/>
    <w:rsid w:val="00FC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6D2C1"/>
  <w15:chartTrackingRefBased/>
  <w15:docId w15:val="{C70F3DF8-E3EC-4E9B-AA25-10D108EA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2016-11-25T22:23:00Z</dcterms:created>
  <dcterms:modified xsi:type="dcterms:W3CDTF">2026-10-14T13:28:00Z</dcterms:modified>
</cp:coreProperties>
</file>