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135" w:rsidRDefault="006D6135" w:rsidP="006D6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CRESSET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D6135" w:rsidRDefault="006D6135" w:rsidP="006D6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6D6135" w:rsidRDefault="006D6135" w:rsidP="006D6135">
      <w:pPr>
        <w:rPr>
          <w:rFonts w:ascii="Times New Roman" w:hAnsi="Times New Roman" w:cs="Times New Roman"/>
        </w:rPr>
      </w:pPr>
    </w:p>
    <w:p w:rsidR="006D6135" w:rsidRDefault="006D6135" w:rsidP="006D6135">
      <w:pPr>
        <w:rPr>
          <w:rFonts w:ascii="Times New Roman" w:hAnsi="Times New Roman" w:cs="Times New Roman"/>
        </w:rPr>
      </w:pPr>
    </w:p>
    <w:p w:rsidR="006D6135" w:rsidRDefault="006D6135" w:rsidP="006D6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Roger </w:t>
      </w:r>
      <w:proofErr w:type="spellStart"/>
      <w:r>
        <w:rPr>
          <w:rFonts w:ascii="Times New Roman" w:hAnsi="Times New Roman" w:cs="Times New Roman"/>
        </w:rPr>
        <w:t>Hopkys</w:t>
      </w:r>
      <w:proofErr w:type="spellEnd"/>
      <w:r>
        <w:rPr>
          <w:rFonts w:ascii="Times New Roman" w:hAnsi="Times New Roman" w:cs="Times New Roman"/>
        </w:rPr>
        <w:t xml:space="preserve"> of Northwood,</w:t>
      </w:r>
    </w:p>
    <w:p w:rsidR="006D6135" w:rsidRDefault="006D6135" w:rsidP="006D6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Shropshire(q.v.).</w:t>
      </w:r>
    </w:p>
    <w:p w:rsidR="006D6135" w:rsidRDefault="006D6135" w:rsidP="006D6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D6135" w:rsidRDefault="006D6135" w:rsidP="006D6135">
      <w:pPr>
        <w:rPr>
          <w:rFonts w:ascii="Times New Roman" w:hAnsi="Times New Roman" w:cs="Times New Roman"/>
        </w:rPr>
      </w:pPr>
    </w:p>
    <w:p w:rsidR="006D6135" w:rsidRDefault="006D6135" w:rsidP="006D6135">
      <w:pPr>
        <w:rPr>
          <w:rFonts w:ascii="Times New Roman" w:hAnsi="Times New Roman" w:cs="Times New Roman"/>
        </w:rPr>
      </w:pPr>
    </w:p>
    <w:p w:rsidR="006D6135" w:rsidRDefault="006D6135" w:rsidP="006D6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6D61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6135" w:rsidRDefault="006D6135" w:rsidP="00E71FC3">
      <w:r>
        <w:separator/>
      </w:r>
    </w:p>
  </w:endnote>
  <w:endnote w:type="continuationSeparator" w:id="0">
    <w:p w:rsidR="006D6135" w:rsidRDefault="006D61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6135" w:rsidRDefault="006D6135" w:rsidP="00E71FC3">
      <w:r>
        <w:separator/>
      </w:r>
    </w:p>
  </w:footnote>
  <w:footnote w:type="continuationSeparator" w:id="0">
    <w:p w:rsidR="006D6135" w:rsidRDefault="006D61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35"/>
    <w:rsid w:val="001A7C09"/>
    <w:rsid w:val="00577BD5"/>
    <w:rsid w:val="00656CBA"/>
    <w:rsid w:val="006A1F77"/>
    <w:rsid w:val="006D613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0165E1-CD8F-467A-90F2-D8D8F732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61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D6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2017-08-16T20:59:00Z</dcterms:created>
  <dcterms:modified xsi:type="dcterms:W3CDTF">2017-08-16T20:59:00Z</dcterms:modified>
</cp:coreProperties>
</file>