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EFA0F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CRESSET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61BC30D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of Shropshire.</w:t>
      </w:r>
    </w:p>
    <w:p w14:paraId="6216AD00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7CCB1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746729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Shropshire.</w:t>
      </w:r>
    </w:p>
    <w:p w14:paraId="1FA666F7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4DC8C7C1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40F88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F494C4" w14:textId="77777777" w:rsidR="00110190" w:rsidRDefault="00110190" w:rsidP="00110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46C767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26E89" w14:textId="77777777" w:rsidR="00110190" w:rsidRDefault="00110190" w:rsidP="009139A6">
      <w:r>
        <w:separator/>
      </w:r>
    </w:p>
  </w:endnote>
  <w:endnote w:type="continuationSeparator" w:id="0">
    <w:p w14:paraId="24D9A6E5" w14:textId="77777777" w:rsidR="00110190" w:rsidRDefault="001101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0BE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EDA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57A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B2DCB" w14:textId="77777777" w:rsidR="00110190" w:rsidRDefault="00110190" w:rsidP="009139A6">
      <w:r>
        <w:separator/>
      </w:r>
    </w:p>
  </w:footnote>
  <w:footnote w:type="continuationSeparator" w:id="0">
    <w:p w14:paraId="582B34F0" w14:textId="77777777" w:rsidR="00110190" w:rsidRDefault="001101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067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453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987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190"/>
    <w:rsid w:val="000666E0"/>
    <w:rsid w:val="0011019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9430B"/>
  <w15:chartTrackingRefBased/>
  <w15:docId w15:val="{FB913A4C-4A12-4108-B5CA-F6EE754D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190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2021-03-13T21:02:00Z</dcterms:created>
  <dcterms:modified xsi:type="dcterms:W3CDTF">2021-03-13T21:02:00Z</dcterms:modified>
</cp:coreProperties>
</file>