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C1A2E" w14:textId="77777777" w:rsidR="00CD6C1B" w:rsidRPr="00CD6C1B" w:rsidRDefault="00CD6C1B" w:rsidP="00CD6C1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CRESSET</w:t>
      </w:r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1552683" w14:textId="77777777" w:rsidR="00CD6C1B" w:rsidRPr="00CD6C1B" w:rsidRDefault="00CD6C1B" w:rsidP="00CD6C1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AB33439" w14:textId="77777777" w:rsidR="00CD6C1B" w:rsidRPr="00CD6C1B" w:rsidRDefault="00CD6C1B" w:rsidP="00CD6C1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7E7573C" w14:textId="77777777" w:rsidR="00CD6C1B" w:rsidRPr="00CD6C1B" w:rsidRDefault="00CD6C1B" w:rsidP="00CD6C1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He, George Bothe(q.v.), John </w:t>
      </w:r>
      <w:proofErr w:type="spellStart"/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Leghton</w:t>
      </w:r>
      <w:proofErr w:type="spellEnd"/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James </w:t>
      </w:r>
      <w:proofErr w:type="spellStart"/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Aysse</w:t>
      </w:r>
      <w:proofErr w:type="spellEnd"/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made a</w:t>
      </w:r>
    </w:p>
    <w:p w14:paraId="710A5B2E" w14:textId="77777777" w:rsidR="00CD6C1B" w:rsidRPr="00CD6C1B" w:rsidRDefault="00CD6C1B" w:rsidP="00CD6C1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plaint of trespass and taking against William Brent(q.v.), John </w:t>
      </w:r>
      <w:proofErr w:type="spellStart"/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Cleveden</w:t>
      </w:r>
      <w:proofErr w:type="spellEnd"/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</w:t>
      </w:r>
    </w:p>
    <w:p w14:paraId="3558F15E" w14:textId="77777777" w:rsidR="00CD6C1B" w:rsidRPr="00CD6C1B" w:rsidRDefault="00CD6C1B" w:rsidP="00CD6C1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and Richard </w:t>
      </w:r>
      <w:proofErr w:type="spellStart"/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Andrewe</w:t>
      </w:r>
      <w:proofErr w:type="spellEnd"/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all of Warminster, Wiltshire.</w:t>
      </w:r>
    </w:p>
    <w:p w14:paraId="30306E27" w14:textId="77777777" w:rsidR="00CD6C1B" w:rsidRPr="00CD6C1B" w:rsidRDefault="00CD6C1B" w:rsidP="00CD6C1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CD6C1B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CD6C1B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4CFEA130" w14:textId="77777777" w:rsidR="00CD6C1B" w:rsidRPr="00CD6C1B" w:rsidRDefault="00CD6C1B" w:rsidP="00CD6C1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F7A922A" w14:textId="77777777" w:rsidR="00CD6C1B" w:rsidRPr="00CD6C1B" w:rsidRDefault="00CD6C1B" w:rsidP="00CD6C1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C464C64" w14:textId="77777777" w:rsidR="00CD6C1B" w:rsidRPr="00CD6C1B" w:rsidRDefault="00CD6C1B" w:rsidP="00CD6C1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CD6C1B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20 July 2021</w:t>
      </w:r>
    </w:p>
    <w:p w14:paraId="48718394" w14:textId="77777777" w:rsidR="00BA00AB" w:rsidRPr="00CD6C1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D6C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640EB" w14:textId="77777777" w:rsidR="00CD6C1B" w:rsidRDefault="00CD6C1B" w:rsidP="009139A6">
      <w:r>
        <w:separator/>
      </w:r>
    </w:p>
  </w:endnote>
  <w:endnote w:type="continuationSeparator" w:id="0">
    <w:p w14:paraId="47CA80B5" w14:textId="77777777" w:rsidR="00CD6C1B" w:rsidRDefault="00CD6C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9F2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979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D78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1A439" w14:textId="77777777" w:rsidR="00CD6C1B" w:rsidRDefault="00CD6C1B" w:rsidP="009139A6">
      <w:r>
        <w:separator/>
      </w:r>
    </w:p>
  </w:footnote>
  <w:footnote w:type="continuationSeparator" w:id="0">
    <w:p w14:paraId="14C88960" w14:textId="77777777" w:rsidR="00CD6C1B" w:rsidRDefault="00CD6C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53F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A12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DD9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1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D6C1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07C45"/>
  <w15:chartTrackingRefBased/>
  <w15:docId w15:val="{D97560AE-6F45-4DD2-BC74-03E7D9C9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D6C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2021-09-16T21:10:00Z</dcterms:created>
  <dcterms:modified xsi:type="dcterms:W3CDTF">2021-09-16T21:11:00Z</dcterms:modified>
</cp:coreProperties>
</file>