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A800E" w14:textId="77777777" w:rsidR="0038187B" w:rsidRPr="0038187B" w:rsidRDefault="0038187B" w:rsidP="0038187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38187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Robert CRESSET</w:t>
      </w:r>
      <w:r w:rsidRPr="0038187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 </w:t>
      </w:r>
      <w:proofErr w:type="gramStart"/>
      <w:r w:rsidRPr="0038187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 w:rsidRPr="0038187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66FF874E" w14:textId="77777777" w:rsidR="0038187B" w:rsidRPr="0038187B" w:rsidRDefault="0038187B" w:rsidP="0038187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3F69C97" w14:textId="77777777" w:rsidR="0038187B" w:rsidRPr="0038187B" w:rsidRDefault="0038187B" w:rsidP="0038187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6E24437" w14:textId="77777777" w:rsidR="0038187B" w:rsidRPr="0038187B" w:rsidRDefault="0038187B" w:rsidP="0038187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38187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 w:rsidRPr="0038187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He, John </w:t>
      </w:r>
      <w:proofErr w:type="spellStart"/>
      <w:r w:rsidRPr="0038187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Leghton</w:t>
      </w:r>
      <w:proofErr w:type="spellEnd"/>
      <w:r w:rsidRPr="0038187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 and George Boothe(q.v.) made a plaint of trespass</w:t>
      </w:r>
    </w:p>
    <w:p w14:paraId="415FD975" w14:textId="77777777" w:rsidR="0038187B" w:rsidRPr="0038187B" w:rsidRDefault="0038187B" w:rsidP="0038187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38187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38187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and taking against John </w:t>
      </w:r>
      <w:proofErr w:type="spellStart"/>
      <w:r w:rsidRPr="0038187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Nuehall</w:t>
      </w:r>
      <w:proofErr w:type="spellEnd"/>
      <w:r w:rsidRPr="0038187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 w:rsidRPr="0038187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Bedak</w:t>
      </w:r>
      <w:proofErr w:type="spellEnd"/>
      <w:r w:rsidRPr="0038187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 and Richard </w:t>
      </w:r>
      <w:proofErr w:type="spellStart"/>
      <w:r w:rsidRPr="0038187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Wulmedon</w:t>
      </w:r>
      <w:proofErr w:type="spellEnd"/>
      <w:r w:rsidRPr="0038187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(q.v.).</w:t>
      </w:r>
    </w:p>
    <w:p w14:paraId="1526316D" w14:textId="77777777" w:rsidR="0038187B" w:rsidRPr="0038187B" w:rsidRDefault="0038187B" w:rsidP="0038187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38187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38187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38187B"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38187B">
          <w:rPr>
            <w:rStyle w:val="Hyperlink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http://aalt.law.uh.edu/Indices/CP40Indices/CP40no883Pl.htm</w:t>
        </w:r>
      </w:hyperlink>
      <w:r w:rsidRPr="0038187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)</w:t>
      </w:r>
    </w:p>
    <w:p w14:paraId="7542E6DB" w14:textId="77777777" w:rsidR="0038187B" w:rsidRPr="0038187B" w:rsidRDefault="0038187B" w:rsidP="0038187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29F4B9B" w14:textId="77777777" w:rsidR="0038187B" w:rsidRPr="0038187B" w:rsidRDefault="0038187B" w:rsidP="0038187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4245073" w14:textId="77777777" w:rsidR="0038187B" w:rsidRPr="0038187B" w:rsidRDefault="0038187B" w:rsidP="0038187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38187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21 July 2021</w:t>
      </w:r>
    </w:p>
    <w:p w14:paraId="62ADB30C" w14:textId="77777777" w:rsidR="00BA00AB" w:rsidRPr="0038187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3818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0C22B" w14:textId="77777777" w:rsidR="0038187B" w:rsidRDefault="0038187B" w:rsidP="009139A6">
      <w:r>
        <w:separator/>
      </w:r>
    </w:p>
  </w:endnote>
  <w:endnote w:type="continuationSeparator" w:id="0">
    <w:p w14:paraId="5E43A6CE" w14:textId="77777777" w:rsidR="0038187B" w:rsidRDefault="0038187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DDAB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31AE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080D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ACE78" w14:textId="77777777" w:rsidR="0038187B" w:rsidRDefault="0038187B" w:rsidP="009139A6">
      <w:r>
        <w:separator/>
      </w:r>
    </w:p>
  </w:footnote>
  <w:footnote w:type="continuationSeparator" w:id="0">
    <w:p w14:paraId="5071D85F" w14:textId="77777777" w:rsidR="0038187B" w:rsidRDefault="0038187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E47B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21C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FB08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87B"/>
    <w:rsid w:val="000666E0"/>
    <w:rsid w:val="002510B7"/>
    <w:rsid w:val="0038187B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FB7B4"/>
  <w15:chartTrackingRefBased/>
  <w15:docId w15:val="{B100C0C2-4A7D-4631-A451-552D1FE06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818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2021-09-22T20:22:00Z</dcterms:created>
  <dcterms:modified xsi:type="dcterms:W3CDTF">2021-09-22T20:25:00Z</dcterms:modified>
</cp:coreProperties>
</file>