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AF004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CRESSENERE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5F668D43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Coveney,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Esquire.</w:t>
      </w:r>
    </w:p>
    <w:p w14:paraId="7C462BF0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1085E8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3EDE887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Rose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Tentirden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Tentirden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Wikwane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48FE5550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goldbeater(q.v.),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Takelee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ironmonger(q.v.), as the </w:t>
      </w:r>
    </w:p>
    <w:p w14:paraId="601BC8D5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Tentirden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ironmonger(q.v.), brought a</w:t>
      </w:r>
    </w:p>
    <w:p w14:paraId="24F48D5D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plaint of debt against him,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Bronde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Hatfield Kings, Essex(q.v.),</w:t>
      </w:r>
    </w:p>
    <w:p w14:paraId="54DFF789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Ofkyn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Drowete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</w:t>
      </w:r>
    </w:p>
    <w:p w14:paraId="2F2818F0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Smyth of Thaxted, cordwainer(q.v.), as the executors of Thomas </w:t>
      </w:r>
    </w:p>
    <w:p w14:paraId="305184AF" w14:textId="77777777" w:rsidR="00232C61" w:rsidRPr="00434713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Wymbyssh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(q.v.). 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25BEAB7" w14:textId="77777777" w:rsidR="00232C61" w:rsidRPr="0092221E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B4850B6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04D34FB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F63303" w14:textId="77777777" w:rsidR="00232C61" w:rsidRDefault="00232C61" w:rsidP="00232C6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2022</w:t>
      </w:r>
    </w:p>
    <w:p w14:paraId="3E53E8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DAD14" w14:textId="77777777" w:rsidR="00232C61" w:rsidRDefault="00232C61" w:rsidP="009139A6">
      <w:r>
        <w:separator/>
      </w:r>
    </w:p>
  </w:endnote>
  <w:endnote w:type="continuationSeparator" w:id="0">
    <w:p w14:paraId="2FA668A6" w14:textId="77777777" w:rsidR="00232C61" w:rsidRDefault="00232C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641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B9F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751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F1C21" w14:textId="77777777" w:rsidR="00232C61" w:rsidRDefault="00232C61" w:rsidP="009139A6">
      <w:r>
        <w:separator/>
      </w:r>
    </w:p>
  </w:footnote>
  <w:footnote w:type="continuationSeparator" w:id="0">
    <w:p w14:paraId="2450EB18" w14:textId="77777777" w:rsidR="00232C61" w:rsidRDefault="00232C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C14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EF2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092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61"/>
    <w:rsid w:val="000666E0"/>
    <w:rsid w:val="00232C6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B0324"/>
  <w15:chartTrackingRefBased/>
  <w15:docId w15:val="{B91F8B53-FDBC-44B7-9D7B-376DF7AB1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2C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2022-07-25T07:37:00Z</dcterms:created>
  <dcterms:modified xsi:type="dcterms:W3CDTF">2022-07-25T07:38:00Z</dcterms:modified>
</cp:coreProperties>
</file>