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74525B" w14:textId="77777777" w:rsidR="0026184D" w:rsidRDefault="0026184D" w:rsidP="0026184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William CRESSENER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49883AC2" w14:textId="77777777" w:rsidR="0026184D" w:rsidRDefault="0026184D" w:rsidP="0026184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Man-at-arms.</w:t>
      </w:r>
    </w:p>
    <w:p w14:paraId="0A430C2E" w14:textId="77777777" w:rsidR="0026184D" w:rsidRDefault="0026184D" w:rsidP="0026184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937032C" w14:textId="77777777" w:rsidR="0026184D" w:rsidRDefault="0026184D" w:rsidP="0026184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E818D3E" w14:textId="77777777" w:rsidR="0026184D" w:rsidRDefault="0026184D" w:rsidP="0026184D">
      <w:pPr>
        <w:pStyle w:val="NoSpacing"/>
        <w:ind w:left="1440" w:hanging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1417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He served in France under the command of Humphrey, Duke of Gloucester(q.v.).</w:t>
      </w:r>
    </w:p>
    <w:p w14:paraId="2B1470B2" w14:textId="77777777" w:rsidR="0026184D" w:rsidRDefault="0026184D" w:rsidP="0026184D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E101/51/2, m.1,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4A342917" w14:textId="77777777" w:rsidR="0026184D" w:rsidRDefault="0026184D" w:rsidP="0026184D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4E193BAF" w14:textId="77777777" w:rsidR="0026184D" w:rsidRDefault="0026184D" w:rsidP="0026184D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39138ABB" w14:textId="77777777" w:rsidR="0026184D" w:rsidRDefault="0026184D" w:rsidP="0026184D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3DBDFFD3" w14:textId="77777777" w:rsidR="0026184D" w:rsidRDefault="0026184D" w:rsidP="0026184D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 July 2022</w:t>
      </w:r>
    </w:p>
    <w:p w14:paraId="55C9241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483833" w14:textId="77777777" w:rsidR="0026184D" w:rsidRDefault="0026184D" w:rsidP="009139A6">
      <w:r>
        <w:separator/>
      </w:r>
    </w:p>
  </w:endnote>
  <w:endnote w:type="continuationSeparator" w:id="0">
    <w:p w14:paraId="082410B1" w14:textId="77777777" w:rsidR="0026184D" w:rsidRDefault="0026184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6B2C8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1048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5FAB4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79D61B" w14:textId="77777777" w:rsidR="0026184D" w:rsidRDefault="0026184D" w:rsidP="009139A6">
      <w:r>
        <w:separator/>
      </w:r>
    </w:p>
  </w:footnote>
  <w:footnote w:type="continuationSeparator" w:id="0">
    <w:p w14:paraId="0950A9A5" w14:textId="77777777" w:rsidR="0026184D" w:rsidRDefault="0026184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EA69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7260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239CF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84D"/>
    <w:rsid w:val="000666E0"/>
    <w:rsid w:val="002510B7"/>
    <w:rsid w:val="0026184D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37A532"/>
  <w15:chartTrackingRefBased/>
  <w15:docId w15:val="{38624B6C-05DF-4F99-AF7D-B3097E1C5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2022-07-18T20:06:00Z</dcterms:created>
  <dcterms:modified xsi:type="dcterms:W3CDTF">2022-07-18T20:07:00Z</dcterms:modified>
</cp:coreProperties>
</file>