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CRESSEBIEN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21-240)</w:t>
      </w: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B12" w:rsidRPr="00B71B12" w:rsidRDefault="00B71B12" w:rsidP="00564E3C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B71B12" w:rsidRPr="00B71B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B12" w:rsidRDefault="00B71B12" w:rsidP="00564E3C">
      <w:pPr>
        <w:spacing w:after="0" w:line="240" w:lineRule="auto"/>
      </w:pPr>
      <w:r>
        <w:separator/>
      </w:r>
    </w:p>
  </w:endnote>
  <w:endnote w:type="continuationSeparator" w:id="0">
    <w:p w:rsidR="00B71B12" w:rsidRDefault="00B71B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1B12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B12" w:rsidRDefault="00B71B12" w:rsidP="00564E3C">
      <w:pPr>
        <w:spacing w:after="0" w:line="240" w:lineRule="auto"/>
      </w:pPr>
      <w:r>
        <w:separator/>
      </w:r>
    </w:p>
  </w:footnote>
  <w:footnote w:type="continuationSeparator" w:id="0">
    <w:p w:rsidR="00B71B12" w:rsidRDefault="00B71B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B12"/>
    <w:rsid w:val="00372DC6"/>
    <w:rsid w:val="00564E3C"/>
    <w:rsid w:val="0064591D"/>
    <w:rsid w:val="00B71B1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AE5B"/>
  <w15:chartTrackingRefBased/>
  <w15:docId w15:val="{7A8DC7EE-3D02-4E13-9A65-5FC1FE03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2016-02-11T21:52:00Z</dcterms:created>
  <dcterms:modified xsi:type="dcterms:W3CDTF">2016-02-11T21:54:00Z</dcterms:modified>
</cp:coreProperties>
</file>