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0BA" w:rsidRDefault="009710BA" w:rsidP="00971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CRESSEBIEN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710BA" w:rsidRDefault="009710BA" w:rsidP="00971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10BA" w:rsidRDefault="009710BA" w:rsidP="00971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10BA" w:rsidRDefault="009710BA" w:rsidP="00971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Shaftesbury, Dorset,</w:t>
      </w:r>
    </w:p>
    <w:p w:rsidR="009710BA" w:rsidRDefault="009710BA" w:rsidP="00971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9710BA" w:rsidRDefault="009710BA" w:rsidP="00971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21-240)</w:t>
      </w:r>
    </w:p>
    <w:p w:rsidR="009710BA" w:rsidRDefault="009710BA" w:rsidP="00971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10BA" w:rsidRDefault="009710BA" w:rsidP="00971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710BA" w:rsidRDefault="009710BA" w:rsidP="009710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  <w:bookmarkStart w:id="0" w:name="_GoBack"/>
      <w:bookmarkEnd w:id="0"/>
    </w:p>
    <w:sectPr w:rsidR="00DD5B8A" w:rsidRPr="009710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0BA" w:rsidRDefault="009710BA" w:rsidP="00564E3C">
      <w:pPr>
        <w:spacing w:after="0" w:line="240" w:lineRule="auto"/>
      </w:pPr>
      <w:r>
        <w:separator/>
      </w:r>
    </w:p>
  </w:endnote>
  <w:endnote w:type="continuationSeparator" w:id="0">
    <w:p w:rsidR="009710BA" w:rsidRDefault="009710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710BA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0BA" w:rsidRDefault="009710BA" w:rsidP="00564E3C">
      <w:pPr>
        <w:spacing w:after="0" w:line="240" w:lineRule="auto"/>
      </w:pPr>
      <w:r>
        <w:separator/>
      </w:r>
    </w:p>
  </w:footnote>
  <w:footnote w:type="continuationSeparator" w:id="0">
    <w:p w:rsidR="009710BA" w:rsidRDefault="009710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BA"/>
    <w:rsid w:val="00372DC6"/>
    <w:rsid w:val="00564E3C"/>
    <w:rsid w:val="0064591D"/>
    <w:rsid w:val="009710B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6FDC6"/>
  <w15:chartTrackingRefBased/>
  <w15:docId w15:val="{EB107205-226B-4710-8019-7DF5D2AD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2016-02-11T22:04:00Z</dcterms:created>
  <dcterms:modified xsi:type="dcterms:W3CDTF">2016-02-11T22:05:00Z</dcterms:modified>
</cp:coreProperties>
</file>