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DE6B8" w14:textId="77777777" w:rsidR="007245BD" w:rsidRDefault="007245BD" w:rsidP="007245B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CRESSE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1258F84A" w14:textId="77777777" w:rsidR="007245BD" w:rsidRDefault="007245BD" w:rsidP="007245B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A39E162" w14:textId="77777777" w:rsidR="007245BD" w:rsidRDefault="007245BD" w:rsidP="007245B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98856C7" w14:textId="77777777" w:rsidR="007245BD" w:rsidRDefault="007245BD" w:rsidP="007245B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1E75D29B" w14:textId="77777777" w:rsidR="007245BD" w:rsidRDefault="007245BD" w:rsidP="007245B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291D54A2" w14:textId="77777777" w:rsidR="007245BD" w:rsidRDefault="007245BD" w:rsidP="007245B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good and possessions, and others both great and small in Dorset, except ecclesiastical persons, the two fifteenths and two tenths granted to the King at the last Parliament.   (C.F.R. 1399-1405 p.285)</w:t>
      </w:r>
    </w:p>
    <w:p w14:paraId="654499E6" w14:textId="77777777" w:rsidR="007245BD" w:rsidRDefault="007245BD" w:rsidP="007245B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3D0FE99" w14:textId="77777777" w:rsidR="007245BD" w:rsidRDefault="007245BD" w:rsidP="007245B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3C3F897" w14:textId="77777777" w:rsidR="007245BD" w:rsidRDefault="007245BD" w:rsidP="007245B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July 2021</w:t>
      </w:r>
    </w:p>
    <w:p w14:paraId="10F8B0D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571BD" w14:textId="77777777" w:rsidR="007245BD" w:rsidRDefault="007245BD" w:rsidP="009139A6">
      <w:r>
        <w:separator/>
      </w:r>
    </w:p>
  </w:endnote>
  <w:endnote w:type="continuationSeparator" w:id="0">
    <w:p w14:paraId="5BA23E2C" w14:textId="77777777" w:rsidR="007245BD" w:rsidRDefault="007245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C1EA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36FD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284A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43AA3" w14:textId="77777777" w:rsidR="007245BD" w:rsidRDefault="007245BD" w:rsidP="009139A6">
      <w:r>
        <w:separator/>
      </w:r>
    </w:p>
  </w:footnote>
  <w:footnote w:type="continuationSeparator" w:id="0">
    <w:p w14:paraId="6ABC78B7" w14:textId="77777777" w:rsidR="007245BD" w:rsidRDefault="007245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0432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5875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6077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5BD"/>
    <w:rsid w:val="000666E0"/>
    <w:rsid w:val="002510B7"/>
    <w:rsid w:val="005C130B"/>
    <w:rsid w:val="007245BD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608FC"/>
  <w15:chartTrackingRefBased/>
  <w15:docId w15:val="{8EB1A605-A5F2-4EDA-85D9-2C4AFCE1D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2021-08-03T19:24:00Z</dcterms:created>
  <dcterms:modified xsi:type="dcterms:W3CDTF">2021-08-03T19:24:00Z</dcterms:modified>
</cp:coreProperties>
</file>