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D5FA" w14:textId="77777777" w:rsidR="00985DAE" w:rsidRDefault="00985DAE" w:rsidP="00985DAE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CRESSAK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4F297BB6" w14:textId="77777777" w:rsidR="00985DAE" w:rsidRDefault="00985DAE" w:rsidP="00985DAE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057BCF2F" w14:textId="77777777" w:rsidR="00985DAE" w:rsidRDefault="00985DAE" w:rsidP="00985DAE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9C7FE49" w14:textId="77777777" w:rsidR="00985DAE" w:rsidRDefault="00985DAE" w:rsidP="00985DAE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87329EA" w14:textId="77777777" w:rsidR="00985DAE" w:rsidRDefault="00985DAE" w:rsidP="00985DAE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451B9EFE" w14:textId="77777777" w:rsidR="00985DAE" w:rsidRDefault="00985DAE" w:rsidP="00985DAE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4FAF5DD3" w14:textId="77777777" w:rsidR="00985DAE" w:rsidRDefault="00985DAE" w:rsidP="00985DAE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15AF428B" w14:textId="77777777" w:rsidR="00985DAE" w:rsidRDefault="00985DAE" w:rsidP="00985DAE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F988EA2" w14:textId="77777777" w:rsidR="00985DAE" w:rsidRDefault="00985DAE" w:rsidP="00985DAE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AA4C947" w14:textId="77777777" w:rsidR="00985DAE" w:rsidRDefault="00985DAE" w:rsidP="00985DAE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22 October 2022</w:t>
      </w:r>
    </w:p>
    <w:p w14:paraId="6F35A7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9F72D" w14:textId="77777777" w:rsidR="00985DAE" w:rsidRDefault="00985DAE" w:rsidP="009139A6">
      <w:r>
        <w:separator/>
      </w:r>
    </w:p>
  </w:endnote>
  <w:endnote w:type="continuationSeparator" w:id="0">
    <w:p w14:paraId="0A12113A" w14:textId="77777777" w:rsidR="00985DAE" w:rsidRDefault="00985D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CF9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B31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147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9C007" w14:textId="77777777" w:rsidR="00985DAE" w:rsidRDefault="00985DAE" w:rsidP="009139A6">
      <w:r>
        <w:separator/>
      </w:r>
    </w:p>
  </w:footnote>
  <w:footnote w:type="continuationSeparator" w:id="0">
    <w:p w14:paraId="07B37C95" w14:textId="77777777" w:rsidR="00985DAE" w:rsidRDefault="00985D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320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6B8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595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AE"/>
    <w:rsid w:val="000666E0"/>
    <w:rsid w:val="002510B7"/>
    <w:rsid w:val="005C130B"/>
    <w:rsid w:val="00826F5C"/>
    <w:rsid w:val="009139A6"/>
    <w:rsid w:val="009448BB"/>
    <w:rsid w:val="00947624"/>
    <w:rsid w:val="00985DAE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9D773"/>
  <w15:chartTrackingRefBased/>
  <w15:docId w15:val="{CD1C8582-32A5-4FCB-9C5F-D03556AB5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DAE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2022-11-26T21:47:00Z</dcterms:created>
  <dcterms:modified xsi:type="dcterms:W3CDTF">2022-11-26T21:48:00Z</dcterms:modified>
</cp:coreProperties>
</file>