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286" w:rsidRDefault="00325286" w:rsidP="00325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CRESFELD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325286" w:rsidRDefault="00325286" w:rsidP="003252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5286" w:rsidRDefault="00325286" w:rsidP="003252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5286" w:rsidRDefault="00325286" w:rsidP="00325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</w:t>
      </w:r>
    </w:p>
    <w:p w:rsidR="00325286" w:rsidRDefault="00325286" w:rsidP="00325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the lands of the late Thomas Enfield(q.v.).</w:t>
      </w:r>
    </w:p>
    <w:p w:rsidR="00325286" w:rsidRDefault="00325286" w:rsidP="00325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24-11)</w:t>
      </w:r>
    </w:p>
    <w:p w:rsidR="00325286" w:rsidRDefault="00325286" w:rsidP="003252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5286" w:rsidRDefault="00325286" w:rsidP="003252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25286" w:rsidRDefault="00325286" w:rsidP="00325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  <w:bookmarkStart w:id="0" w:name="_GoBack"/>
      <w:bookmarkEnd w:id="0"/>
    </w:p>
    <w:sectPr w:rsidR="00DD5B8A" w:rsidRPr="003252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286" w:rsidRDefault="00325286" w:rsidP="00564E3C">
      <w:pPr>
        <w:spacing w:after="0" w:line="240" w:lineRule="auto"/>
      </w:pPr>
      <w:r>
        <w:separator/>
      </w:r>
    </w:p>
  </w:endnote>
  <w:endnote w:type="continuationSeparator" w:id="0">
    <w:p w:rsidR="00325286" w:rsidRDefault="0032528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25286">
      <w:rPr>
        <w:rFonts w:ascii="Times New Roman" w:hAnsi="Times New Roman" w:cs="Times New Roman"/>
        <w:noProof/>
        <w:sz w:val="24"/>
        <w:szCs w:val="24"/>
      </w:rPr>
      <w:t>14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286" w:rsidRDefault="00325286" w:rsidP="00564E3C">
      <w:pPr>
        <w:spacing w:after="0" w:line="240" w:lineRule="auto"/>
      </w:pPr>
      <w:r>
        <w:separator/>
      </w:r>
    </w:p>
  </w:footnote>
  <w:footnote w:type="continuationSeparator" w:id="0">
    <w:p w:rsidR="00325286" w:rsidRDefault="0032528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86"/>
    <w:rsid w:val="0032528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43ED2"/>
  <w15:chartTrackingRefBased/>
  <w15:docId w15:val="{8CD07D02-0487-4A95-83A0-DA4E5A40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2016-01-14T21:23:00Z</dcterms:created>
  <dcterms:modified xsi:type="dcterms:W3CDTF">2016-01-14T21:23:00Z</dcterms:modified>
</cp:coreProperties>
</file>