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5DF16" w14:textId="605A8FE9" w:rsidR="006B2F86" w:rsidRDefault="0074635E" w:rsidP="00E71FC3">
      <w:pPr>
        <w:pStyle w:val="NoSpacing"/>
      </w:pPr>
      <w:r>
        <w:rPr>
          <w:u w:val="single"/>
        </w:rPr>
        <w:t>William CRESEWYK</w:t>
      </w:r>
      <w:r>
        <w:t xml:space="preserve">    </w:t>
      </w:r>
      <w:proofErr w:type="gramStart"/>
      <w:r>
        <w:t xml:space="preserve">   (</w:t>
      </w:r>
      <w:proofErr w:type="gramEnd"/>
      <w:r>
        <w:t>d.1407)</w:t>
      </w:r>
    </w:p>
    <w:p w14:paraId="0D4FBB62" w14:textId="4D04BBBB" w:rsidR="0074635E" w:rsidRDefault="0074635E" w:rsidP="00E71FC3">
      <w:pPr>
        <w:pStyle w:val="NoSpacing"/>
      </w:pPr>
      <w:r>
        <w:t>of London. Merchant.</w:t>
      </w:r>
    </w:p>
    <w:p w14:paraId="49A2D00C" w14:textId="06143168" w:rsidR="0074635E" w:rsidRDefault="0074635E" w:rsidP="00E71FC3">
      <w:pPr>
        <w:pStyle w:val="NoSpacing"/>
      </w:pPr>
    </w:p>
    <w:p w14:paraId="4FB81C7A" w14:textId="652948EA" w:rsidR="0074635E" w:rsidRDefault="0074635E" w:rsidP="00E71FC3">
      <w:pPr>
        <w:pStyle w:val="NoSpacing"/>
      </w:pPr>
    </w:p>
    <w:p w14:paraId="7BDF159E" w14:textId="5AB4B89B" w:rsidR="0074635E" w:rsidRDefault="0074635E" w:rsidP="00E71FC3">
      <w:pPr>
        <w:pStyle w:val="NoSpacing"/>
      </w:pPr>
      <w:r>
        <w:t xml:space="preserve">= ?      </w:t>
      </w: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335)</w:t>
      </w:r>
    </w:p>
    <w:p w14:paraId="621AF224" w14:textId="3EC83521" w:rsidR="0074635E" w:rsidRDefault="0074635E" w:rsidP="00E71FC3">
      <w:pPr>
        <w:pStyle w:val="NoSpacing"/>
      </w:pPr>
    </w:p>
    <w:p w14:paraId="21AB1BF7" w14:textId="3C5C9890" w:rsidR="0074635E" w:rsidRDefault="0074635E" w:rsidP="00E71FC3">
      <w:pPr>
        <w:pStyle w:val="NoSpacing"/>
      </w:pPr>
    </w:p>
    <w:p w14:paraId="4755B13E" w14:textId="31885F40" w:rsidR="0074635E" w:rsidRDefault="0074635E" w:rsidP="00E71FC3">
      <w:pPr>
        <w:pStyle w:val="NoSpacing"/>
      </w:pPr>
      <w:r>
        <w:tab/>
        <w:t>1392</w:t>
      </w:r>
      <w:r>
        <w:tab/>
        <w:t>An Alderman.   (ibid.)</w:t>
      </w:r>
    </w:p>
    <w:p w14:paraId="57BAE567" w14:textId="37FF8160" w:rsidR="0074635E" w:rsidRDefault="0074635E" w:rsidP="00E71FC3">
      <w:pPr>
        <w:pStyle w:val="NoSpacing"/>
      </w:pPr>
    </w:p>
    <w:p w14:paraId="60131B5C" w14:textId="580D904E" w:rsidR="0074635E" w:rsidRDefault="0074635E" w:rsidP="00E71FC3">
      <w:pPr>
        <w:pStyle w:val="NoSpacing"/>
      </w:pPr>
    </w:p>
    <w:p w14:paraId="1B65F228" w14:textId="40027A22" w:rsidR="0074635E" w:rsidRPr="0074635E" w:rsidRDefault="0074635E" w:rsidP="00E71FC3">
      <w:pPr>
        <w:pStyle w:val="NoSpacing"/>
      </w:pPr>
      <w:r>
        <w:t>10 May 2018</w:t>
      </w:r>
      <w:bookmarkStart w:id="0" w:name="_GoBack"/>
      <w:bookmarkEnd w:id="0"/>
    </w:p>
    <w:sectPr w:rsidR="0074635E" w:rsidRPr="007463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C3FF0" w14:textId="77777777" w:rsidR="0074635E" w:rsidRDefault="0074635E" w:rsidP="00E71FC3">
      <w:pPr>
        <w:spacing w:after="0" w:line="240" w:lineRule="auto"/>
      </w:pPr>
      <w:r>
        <w:separator/>
      </w:r>
    </w:p>
  </w:endnote>
  <w:endnote w:type="continuationSeparator" w:id="0">
    <w:p w14:paraId="706772D7" w14:textId="77777777" w:rsidR="0074635E" w:rsidRDefault="007463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C2B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C2F6D" w14:textId="77777777" w:rsidR="0074635E" w:rsidRDefault="0074635E" w:rsidP="00E71FC3">
      <w:pPr>
        <w:spacing w:after="0" w:line="240" w:lineRule="auto"/>
      </w:pPr>
      <w:r>
        <w:separator/>
      </w:r>
    </w:p>
  </w:footnote>
  <w:footnote w:type="continuationSeparator" w:id="0">
    <w:p w14:paraId="14C5437E" w14:textId="77777777" w:rsidR="0074635E" w:rsidRDefault="007463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5E"/>
    <w:rsid w:val="001A7C09"/>
    <w:rsid w:val="00577BD5"/>
    <w:rsid w:val="00656CBA"/>
    <w:rsid w:val="006A1F77"/>
    <w:rsid w:val="00733BE7"/>
    <w:rsid w:val="0074635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85CF1"/>
  <w15:chartTrackingRefBased/>
  <w15:docId w15:val="{D02B0235-CEAB-4067-8525-88187123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2018-05-10T12:30:00Z</dcterms:created>
  <dcterms:modified xsi:type="dcterms:W3CDTF">2018-05-10T12:32:00Z</dcterms:modified>
</cp:coreProperties>
</file>