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9B9B4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CRESEWELL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52062779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1253B2D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1C5C0E9B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Sep.1484</w:t>
      </w:r>
      <w:r>
        <w:rPr>
          <w:rFonts w:eastAsia="Times New Roman" w:cs="Times New Roman"/>
          <w:szCs w:val="24"/>
        </w:rPr>
        <w:tab/>
        <w:t xml:space="preserve">He was a juror in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Basingstoke,</w:t>
      </w:r>
    </w:p>
    <w:p w14:paraId="12A9214F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Hampshire, into lands of Agnes Willesden(q.v.).</w:t>
      </w:r>
    </w:p>
    <w:p w14:paraId="7D6F94BC" w14:textId="77777777" w:rsidR="00F67059" w:rsidRDefault="00F67059" w:rsidP="00F6705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3CA9E39D" w14:textId="77777777" w:rsidR="00F67059" w:rsidRDefault="00F67059" w:rsidP="00F6705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pp.117-8)</w:t>
      </w:r>
    </w:p>
    <w:p w14:paraId="5C8DC67D" w14:textId="77777777" w:rsidR="00F67059" w:rsidRDefault="00F67059" w:rsidP="00F67059">
      <w:pPr>
        <w:pStyle w:val="NoSpacing"/>
        <w:rPr>
          <w:rFonts w:eastAsia="Times New Roman" w:cs="Times New Roman"/>
          <w:szCs w:val="24"/>
        </w:rPr>
      </w:pPr>
    </w:p>
    <w:p w14:paraId="46049C0D" w14:textId="77777777" w:rsidR="00F67059" w:rsidRDefault="00F67059" w:rsidP="00F67059">
      <w:pPr>
        <w:pStyle w:val="NoSpacing"/>
        <w:rPr>
          <w:rFonts w:eastAsia="Times New Roman" w:cs="Times New Roman"/>
          <w:szCs w:val="24"/>
        </w:rPr>
      </w:pPr>
    </w:p>
    <w:p w14:paraId="39E3751E" w14:textId="77777777" w:rsidR="00F67059" w:rsidRDefault="00F67059" w:rsidP="00F6705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6 September 2023</w:t>
      </w:r>
    </w:p>
    <w:p w14:paraId="1B1BB6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A3159" w14:textId="77777777" w:rsidR="00F67059" w:rsidRDefault="00F67059" w:rsidP="009139A6">
      <w:r>
        <w:separator/>
      </w:r>
    </w:p>
  </w:endnote>
  <w:endnote w:type="continuationSeparator" w:id="0">
    <w:p w14:paraId="2E901275" w14:textId="77777777" w:rsidR="00F67059" w:rsidRDefault="00F670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9FA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A2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1C4F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4B799" w14:textId="77777777" w:rsidR="00F67059" w:rsidRDefault="00F67059" w:rsidP="009139A6">
      <w:r>
        <w:separator/>
      </w:r>
    </w:p>
  </w:footnote>
  <w:footnote w:type="continuationSeparator" w:id="0">
    <w:p w14:paraId="393F87C8" w14:textId="77777777" w:rsidR="00F67059" w:rsidRDefault="00F670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C6F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50A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C13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5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A99DE"/>
  <w15:chartTrackingRefBased/>
  <w15:docId w15:val="{D451D6F9-1D64-4528-A9F8-F9FE2639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2023-09-07T06:31:00Z</dcterms:created>
  <dcterms:modified xsi:type="dcterms:W3CDTF">2023-09-07T06:32:00Z</dcterms:modified>
</cp:coreProperties>
</file>