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5E73B" w14:textId="77777777" w:rsidR="00605AB2" w:rsidRDefault="00605AB2" w:rsidP="00605AB2">
      <w:pPr>
        <w:pStyle w:val="NoSpacing"/>
        <w:rPr>
          <w:rStyle w:val="s1"/>
        </w:rPr>
      </w:pPr>
      <w:r>
        <w:rPr>
          <w:rStyle w:val="s1"/>
          <w:u w:val="single"/>
        </w:rPr>
        <w:t>Margaret CRESE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5FA46F50" w14:textId="77777777" w:rsidR="00605AB2" w:rsidRDefault="00605AB2" w:rsidP="00605AB2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Corpusty</w:t>
      </w:r>
      <w:proofErr w:type="spellEnd"/>
      <w:r>
        <w:rPr>
          <w:rStyle w:val="s1"/>
        </w:rPr>
        <w:t>, Norfolk. Widow.</w:t>
      </w:r>
    </w:p>
    <w:p w14:paraId="424F48B2" w14:textId="77777777" w:rsidR="00605AB2" w:rsidRDefault="00605AB2" w:rsidP="00605AB2">
      <w:pPr>
        <w:pStyle w:val="NoSpacing"/>
        <w:rPr>
          <w:rStyle w:val="s1"/>
        </w:rPr>
      </w:pPr>
    </w:p>
    <w:p w14:paraId="76A4BF6F" w14:textId="77777777" w:rsidR="00605AB2" w:rsidRDefault="00605AB2" w:rsidP="00605AB2">
      <w:pPr>
        <w:pStyle w:val="NoSpacing"/>
        <w:rPr>
          <w:rStyle w:val="s1"/>
        </w:rPr>
      </w:pPr>
    </w:p>
    <w:p w14:paraId="2950FF4F" w14:textId="77777777" w:rsidR="00605AB2" w:rsidRDefault="00605AB2" w:rsidP="00605AB2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235F4873" w14:textId="77777777" w:rsidR="00605AB2" w:rsidRDefault="00605AB2" w:rsidP="00605AB2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235)</w:t>
      </w:r>
    </w:p>
    <w:p w14:paraId="196B39F3" w14:textId="77777777" w:rsidR="00605AB2" w:rsidRDefault="00605AB2" w:rsidP="00605AB2">
      <w:pPr>
        <w:pStyle w:val="NoSpacing"/>
        <w:rPr>
          <w:rStyle w:val="s1"/>
        </w:rPr>
      </w:pPr>
    </w:p>
    <w:p w14:paraId="419ACE68" w14:textId="77777777" w:rsidR="00605AB2" w:rsidRDefault="00605AB2" w:rsidP="00605AB2">
      <w:pPr>
        <w:pStyle w:val="NoSpacing"/>
        <w:rPr>
          <w:rStyle w:val="s1"/>
        </w:rPr>
      </w:pPr>
    </w:p>
    <w:p w14:paraId="6AED4F49" w14:textId="77777777" w:rsidR="00605AB2" w:rsidRDefault="00605AB2" w:rsidP="00605AB2">
      <w:pPr>
        <w:pStyle w:val="NoSpacing"/>
        <w:rPr>
          <w:rStyle w:val="s1"/>
        </w:rPr>
      </w:pPr>
      <w:r>
        <w:rPr>
          <w:rStyle w:val="s1"/>
        </w:rPr>
        <w:t>28 November 2018</w:t>
      </w:r>
    </w:p>
    <w:p w14:paraId="17354132" w14:textId="77777777" w:rsidR="006B2F86" w:rsidRPr="00E71FC3" w:rsidRDefault="00605A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03563" w14:textId="77777777" w:rsidR="00605AB2" w:rsidRDefault="00605AB2" w:rsidP="00E71FC3">
      <w:pPr>
        <w:spacing w:after="0" w:line="240" w:lineRule="auto"/>
      </w:pPr>
      <w:r>
        <w:separator/>
      </w:r>
    </w:p>
  </w:endnote>
  <w:endnote w:type="continuationSeparator" w:id="0">
    <w:p w14:paraId="68D01381" w14:textId="77777777" w:rsidR="00605AB2" w:rsidRDefault="00605A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A02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2E8A3" w14:textId="77777777" w:rsidR="00605AB2" w:rsidRDefault="00605AB2" w:rsidP="00E71FC3">
      <w:pPr>
        <w:spacing w:after="0" w:line="240" w:lineRule="auto"/>
      </w:pPr>
      <w:r>
        <w:separator/>
      </w:r>
    </w:p>
  </w:footnote>
  <w:footnote w:type="continuationSeparator" w:id="0">
    <w:p w14:paraId="59F567C6" w14:textId="77777777" w:rsidR="00605AB2" w:rsidRDefault="00605A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B2"/>
    <w:rsid w:val="001A7C09"/>
    <w:rsid w:val="00577BD5"/>
    <w:rsid w:val="00605AB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2D6A0"/>
  <w15:chartTrackingRefBased/>
  <w15:docId w15:val="{EAF42EE4-420E-4A12-9B0A-97AB6B3E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605AB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05AB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2018-12-01T22:33:00Z</dcterms:created>
  <dcterms:modified xsi:type="dcterms:W3CDTF">2018-12-01T22:35:00Z</dcterms:modified>
</cp:coreProperties>
</file>