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5E8" w:rsidRDefault="00F165E8" w:rsidP="00F165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CRESE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F165E8" w:rsidRDefault="00F165E8" w:rsidP="00F165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65E8" w:rsidRDefault="00F165E8" w:rsidP="00F165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65E8" w:rsidRDefault="00F165E8" w:rsidP="00F165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Great Torrington,</w:t>
      </w:r>
    </w:p>
    <w:p w:rsidR="00F165E8" w:rsidRDefault="00F165E8" w:rsidP="00F165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Devon, into lands of the late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Hamkeford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F165E8" w:rsidRDefault="00F165E8" w:rsidP="00F165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21-330)</w:t>
      </w:r>
    </w:p>
    <w:p w:rsidR="00F165E8" w:rsidRDefault="00F165E8" w:rsidP="00F165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65E8" w:rsidRDefault="00F165E8" w:rsidP="00F165E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165E8" w:rsidRDefault="00F165E8" w:rsidP="00F165E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March 2016</w:t>
      </w:r>
    </w:p>
    <w:p w:rsidR="006B2F86" w:rsidRPr="00F165E8" w:rsidRDefault="00F165E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F165E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65E8" w:rsidRDefault="00F165E8" w:rsidP="00E71FC3">
      <w:pPr>
        <w:spacing w:after="0" w:line="240" w:lineRule="auto"/>
      </w:pPr>
      <w:r>
        <w:separator/>
      </w:r>
    </w:p>
  </w:endnote>
  <w:endnote w:type="continuationSeparator" w:id="0">
    <w:p w:rsidR="00F165E8" w:rsidRDefault="00F165E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65E8" w:rsidRDefault="00F165E8" w:rsidP="00E71FC3">
      <w:pPr>
        <w:spacing w:after="0" w:line="240" w:lineRule="auto"/>
      </w:pPr>
      <w:r>
        <w:separator/>
      </w:r>
    </w:p>
  </w:footnote>
  <w:footnote w:type="continuationSeparator" w:id="0">
    <w:p w:rsidR="00F165E8" w:rsidRDefault="00F165E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5E8"/>
    <w:rsid w:val="00AB52E8"/>
    <w:rsid w:val="00B16D3F"/>
    <w:rsid w:val="00E71FC3"/>
    <w:rsid w:val="00EF4813"/>
    <w:rsid w:val="00F1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5C2F3"/>
  <w15:chartTrackingRefBased/>
  <w15:docId w15:val="{5C820039-0E92-4265-B672-D5C73DF1B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81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2016-03-29T19:37:00Z</dcterms:created>
  <dcterms:modified xsi:type="dcterms:W3CDTF">2016-03-29T19:37:00Z</dcterms:modified>
</cp:coreProperties>
</file>