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36E2D" w14:textId="77777777" w:rsidR="00281420" w:rsidRDefault="00281420" w:rsidP="00281420">
      <w:pPr>
        <w:pStyle w:val="NoSpacing"/>
        <w:jc w:val="both"/>
      </w:pPr>
      <w:r>
        <w:rPr>
          <w:u w:val="single"/>
        </w:rPr>
        <w:t>Nicholas CRESCY</w:t>
      </w:r>
      <w:r>
        <w:t xml:space="preserve">   </w:t>
      </w:r>
      <w:proofErr w:type="gramStart"/>
      <w:r>
        <w:t xml:space="preserve">   (</w:t>
      </w:r>
      <w:proofErr w:type="gramEnd"/>
      <w:r>
        <w:t>d.1482)</w:t>
      </w:r>
    </w:p>
    <w:p w14:paraId="21668C64" w14:textId="77777777" w:rsidR="00281420" w:rsidRDefault="00281420" w:rsidP="00281420">
      <w:pPr>
        <w:pStyle w:val="NoSpacing"/>
        <w:jc w:val="both"/>
      </w:pPr>
      <w:r>
        <w:t xml:space="preserve">Vicar of </w:t>
      </w:r>
      <w:proofErr w:type="spellStart"/>
      <w:r>
        <w:t>Gisburn</w:t>
      </w:r>
      <w:proofErr w:type="spellEnd"/>
      <w:r>
        <w:t xml:space="preserve"> in Craven, West Riding of Yorkshire.</w:t>
      </w:r>
    </w:p>
    <w:p w14:paraId="76249C36" w14:textId="77777777" w:rsidR="00281420" w:rsidRDefault="00281420" w:rsidP="00281420">
      <w:pPr>
        <w:pStyle w:val="NoSpacing"/>
        <w:jc w:val="both"/>
      </w:pPr>
    </w:p>
    <w:p w14:paraId="7589B32F" w14:textId="77777777" w:rsidR="00281420" w:rsidRDefault="00281420" w:rsidP="00281420">
      <w:pPr>
        <w:pStyle w:val="NoSpacing"/>
        <w:jc w:val="both"/>
      </w:pPr>
    </w:p>
    <w:p w14:paraId="3EABFDBF" w14:textId="77777777" w:rsidR="00281420" w:rsidRDefault="00281420" w:rsidP="00281420">
      <w:pPr>
        <w:pStyle w:val="NoSpacing"/>
        <w:jc w:val="both"/>
      </w:pPr>
      <w:r>
        <w:t>28 Dec.1482</w:t>
      </w:r>
      <w:r>
        <w:tab/>
        <w:t>He had died by this date.</w:t>
      </w:r>
    </w:p>
    <w:p w14:paraId="673262F9" w14:textId="77777777" w:rsidR="00281420" w:rsidRDefault="00281420" w:rsidP="00281420">
      <w:pPr>
        <w:pStyle w:val="NoSpacing"/>
      </w:pPr>
      <w:r>
        <w:tab/>
      </w:r>
      <w:r>
        <w:tab/>
        <w:t>(“The Register of Thomas Rotherham, Archbishop of York 1480-1500</w:t>
      </w:r>
    </w:p>
    <w:p w14:paraId="130BDB74" w14:textId="77777777" w:rsidR="00281420" w:rsidRDefault="00281420" w:rsidP="00281420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p.27)</w:t>
      </w:r>
    </w:p>
    <w:p w14:paraId="48EEA152" w14:textId="77777777" w:rsidR="00281420" w:rsidRDefault="00281420" w:rsidP="00281420">
      <w:pPr>
        <w:pStyle w:val="NoSpacing"/>
        <w:jc w:val="both"/>
      </w:pPr>
    </w:p>
    <w:p w14:paraId="05AF98C4" w14:textId="77777777" w:rsidR="00281420" w:rsidRDefault="00281420" w:rsidP="00281420">
      <w:pPr>
        <w:pStyle w:val="NoSpacing"/>
        <w:jc w:val="both"/>
      </w:pPr>
    </w:p>
    <w:p w14:paraId="3C843FBD" w14:textId="77777777" w:rsidR="00281420" w:rsidRDefault="00281420" w:rsidP="00281420">
      <w:pPr>
        <w:pStyle w:val="NoSpacing"/>
        <w:jc w:val="both"/>
      </w:pPr>
      <w:r>
        <w:t>8 June 2109</w:t>
      </w:r>
    </w:p>
    <w:p w14:paraId="4C9A13C2" w14:textId="77777777" w:rsidR="006B2F86" w:rsidRPr="00E71FC3" w:rsidRDefault="002814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7055F" w14:textId="77777777" w:rsidR="00281420" w:rsidRDefault="00281420" w:rsidP="00E71FC3">
      <w:pPr>
        <w:spacing w:after="0" w:line="240" w:lineRule="auto"/>
      </w:pPr>
      <w:r>
        <w:separator/>
      </w:r>
    </w:p>
  </w:endnote>
  <w:endnote w:type="continuationSeparator" w:id="0">
    <w:p w14:paraId="62440068" w14:textId="77777777" w:rsidR="00281420" w:rsidRDefault="002814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F87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4D5DD" w14:textId="77777777" w:rsidR="00281420" w:rsidRDefault="00281420" w:rsidP="00E71FC3">
      <w:pPr>
        <w:spacing w:after="0" w:line="240" w:lineRule="auto"/>
      </w:pPr>
      <w:r>
        <w:separator/>
      </w:r>
    </w:p>
  </w:footnote>
  <w:footnote w:type="continuationSeparator" w:id="0">
    <w:p w14:paraId="2EDA54C1" w14:textId="77777777" w:rsidR="00281420" w:rsidRDefault="002814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20"/>
    <w:rsid w:val="001A7C09"/>
    <w:rsid w:val="0028142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52BD1"/>
  <w15:chartTrackingRefBased/>
  <w15:docId w15:val="{705A76E2-614A-4411-9A51-DE3F6EA5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2019-06-20T20:20:00Z</dcterms:created>
  <dcterms:modified xsi:type="dcterms:W3CDTF">2019-06-20T20:20:00Z</dcterms:modified>
</cp:coreProperties>
</file>