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91796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CRESACRES (? CRESACRE)</w:t>
      </w:r>
      <w:r>
        <w:rPr>
          <w:rFonts w:ascii="Times New Roman" w:hAnsi="Times New Roman" w:cs="Times New Roman"/>
        </w:rPr>
        <w:t xml:space="preserve">      (fl.1483)</w:t>
      </w:r>
    </w:p>
    <w:p w14:paraId="6F0A81D9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Rector of Arksey, West Riding of Yorkshire.</w:t>
      </w:r>
    </w:p>
    <w:p w14:paraId="0124500F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691FEF97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09377124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Barneby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Fishlake</w:t>
      </w:r>
      <w:proofErr w:type="spellEnd"/>
      <w:r>
        <w:rPr>
          <w:rFonts w:ascii="Times New Roman" w:hAnsi="Times New Roman" w:cs="Times New Roman"/>
        </w:rPr>
        <w:t>(q.v.) and</w:t>
      </w:r>
    </w:p>
    <w:p w14:paraId="2EFC25A1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William Evers of Belton, Lincolnshire(q.v.).</w:t>
      </w:r>
    </w:p>
    <w:p w14:paraId="1A3C6A22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AC04942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5DC73793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3EABF0FF" w14:textId="77777777" w:rsidR="006261D8" w:rsidRDefault="006261D8" w:rsidP="006261D8">
      <w:pPr>
        <w:rPr>
          <w:rFonts w:ascii="Times New Roman" w:hAnsi="Times New Roman" w:cs="Times New Roman"/>
        </w:rPr>
      </w:pPr>
    </w:p>
    <w:p w14:paraId="6549445F" w14:textId="77777777" w:rsidR="006261D8" w:rsidRDefault="006261D8" w:rsidP="00626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2019</w:t>
      </w:r>
    </w:p>
    <w:p w14:paraId="58F47FF3" w14:textId="77777777" w:rsidR="006B2F86" w:rsidRPr="00E71FC3" w:rsidRDefault="006261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6912D" w14:textId="77777777" w:rsidR="006261D8" w:rsidRDefault="006261D8" w:rsidP="00E71FC3">
      <w:r>
        <w:separator/>
      </w:r>
    </w:p>
  </w:endnote>
  <w:endnote w:type="continuationSeparator" w:id="0">
    <w:p w14:paraId="0E3DA11A" w14:textId="77777777" w:rsidR="006261D8" w:rsidRDefault="006261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A23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D7A00" w14:textId="77777777" w:rsidR="006261D8" w:rsidRDefault="006261D8" w:rsidP="00E71FC3">
      <w:r>
        <w:separator/>
      </w:r>
    </w:p>
  </w:footnote>
  <w:footnote w:type="continuationSeparator" w:id="0">
    <w:p w14:paraId="717DE5DF" w14:textId="77777777" w:rsidR="006261D8" w:rsidRDefault="006261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D8"/>
    <w:rsid w:val="001A7C09"/>
    <w:rsid w:val="00577BD5"/>
    <w:rsid w:val="006261D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463E"/>
  <w15:chartTrackingRefBased/>
  <w15:docId w15:val="{A2057199-877D-44AD-9476-4BD1AE10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261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2019-11-02T20:06:00Z</dcterms:created>
  <dcterms:modified xsi:type="dcterms:W3CDTF">2019-11-02T20:07:00Z</dcterms:modified>
</cp:coreProperties>
</file>