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AD83A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Percival CRESACRE</w:t>
      </w:r>
      <w:r>
        <w:rPr>
          <w:rFonts w:ascii="Times New Roman" w:hAnsi="Times New Roman" w:cs="Times New Roman"/>
        </w:rPr>
        <w:t xml:space="preserve">       (d.ca.1483)</w:t>
      </w:r>
    </w:p>
    <w:p w14:paraId="7785ECF4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Barnburgh</w:t>
      </w:r>
      <w:proofErr w:type="spellEnd"/>
      <w:r>
        <w:rPr>
          <w:rFonts w:ascii="Times New Roman" w:hAnsi="Times New Roman" w:cs="Times New Roman"/>
        </w:rPr>
        <w:t>, West Riding of Yorkshire.</w:t>
      </w:r>
    </w:p>
    <w:p w14:paraId="67E03C35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2072A8EE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69C7669C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  Edward(q.v.).</w:t>
      </w:r>
    </w:p>
    <w:p w14:paraId="21B858B3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382F7F54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11348B1E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27C9A9F5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   (ibid.)</w:t>
      </w:r>
    </w:p>
    <w:p w14:paraId="7E89EE59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0C89BE14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1B4DAE8E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Edward and John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>(q.v.).    (ibid.)</w:t>
      </w:r>
    </w:p>
    <w:p w14:paraId="0E2E3449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1D989EED" w14:textId="77777777" w:rsidR="0026682D" w:rsidRDefault="0026682D" w:rsidP="0026682D">
      <w:pPr>
        <w:rPr>
          <w:rFonts w:ascii="Times New Roman" w:hAnsi="Times New Roman" w:cs="Times New Roman"/>
        </w:rPr>
      </w:pPr>
    </w:p>
    <w:p w14:paraId="0315ABBD" w14:textId="77777777" w:rsidR="0026682D" w:rsidRDefault="0026682D" w:rsidP="0026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2019</w:t>
      </w:r>
    </w:p>
    <w:p w14:paraId="421AB73F" w14:textId="77777777" w:rsidR="006B2F86" w:rsidRPr="00E71FC3" w:rsidRDefault="002668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02321" w14:textId="77777777" w:rsidR="0026682D" w:rsidRDefault="0026682D" w:rsidP="00E71FC3">
      <w:r>
        <w:separator/>
      </w:r>
    </w:p>
  </w:endnote>
  <w:endnote w:type="continuationSeparator" w:id="0">
    <w:p w14:paraId="186C5B9C" w14:textId="77777777" w:rsidR="0026682D" w:rsidRDefault="002668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87A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4B83E" w14:textId="77777777" w:rsidR="0026682D" w:rsidRDefault="0026682D" w:rsidP="00E71FC3">
      <w:r>
        <w:separator/>
      </w:r>
    </w:p>
  </w:footnote>
  <w:footnote w:type="continuationSeparator" w:id="0">
    <w:p w14:paraId="6741A997" w14:textId="77777777" w:rsidR="0026682D" w:rsidRDefault="002668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2D"/>
    <w:rsid w:val="001A7C09"/>
    <w:rsid w:val="002668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56F44"/>
  <w15:chartTrackingRefBased/>
  <w15:docId w15:val="{59C40759-FF20-46AD-820C-FE463C44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668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2019-10-30T19:51:00Z</dcterms:created>
  <dcterms:modified xsi:type="dcterms:W3CDTF">2019-10-30T19:52:00Z</dcterms:modified>
</cp:coreProperties>
</file>