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AEB" w:rsidRDefault="00635AEB" w:rsidP="00635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CRESACRE (GRESACRE),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35AEB" w:rsidRDefault="00635AEB" w:rsidP="00635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635AEB" w:rsidRDefault="00635AEB" w:rsidP="00635AEB">
      <w:pPr>
        <w:rPr>
          <w:rFonts w:ascii="Times New Roman" w:hAnsi="Times New Roman" w:cs="Times New Roman"/>
        </w:rPr>
      </w:pPr>
    </w:p>
    <w:p w:rsidR="00635AEB" w:rsidRDefault="00635AEB" w:rsidP="00635AEB">
      <w:pPr>
        <w:rPr>
          <w:rFonts w:ascii="Times New Roman" w:hAnsi="Times New Roman" w:cs="Times New Roman"/>
        </w:rPr>
      </w:pPr>
    </w:p>
    <w:p w:rsidR="00635AEB" w:rsidRDefault="00635AEB" w:rsidP="00635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Portyngton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Barnby</w:t>
      </w:r>
      <w:proofErr w:type="spellEnd"/>
      <w:r>
        <w:rPr>
          <w:rFonts w:ascii="Times New Roman" w:hAnsi="Times New Roman" w:cs="Times New Roman"/>
        </w:rPr>
        <w:t xml:space="preserve"> upon Don,</w:t>
      </w:r>
    </w:p>
    <w:p w:rsidR="00635AEB" w:rsidRDefault="00635AEB" w:rsidP="00635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 Riding of Yorkshire.</w:t>
      </w:r>
    </w:p>
    <w:p w:rsidR="00635AEB" w:rsidRDefault="00635AEB" w:rsidP="00635AE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635AEB" w:rsidRDefault="00635AEB" w:rsidP="00635AEB">
      <w:pPr>
        <w:rPr>
          <w:rFonts w:ascii="Times New Roman" w:hAnsi="Times New Roman" w:cs="Times New Roman"/>
        </w:rPr>
      </w:pPr>
    </w:p>
    <w:p w:rsidR="00635AEB" w:rsidRDefault="00635AEB" w:rsidP="00635AEB">
      <w:pPr>
        <w:rPr>
          <w:rFonts w:ascii="Times New Roman" w:hAnsi="Times New Roman" w:cs="Times New Roman"/>
        </w:rPr>
      </w:pPr>
    </w:p>
    <w:p w:rsidR="00635AEB" w:rsidRDefault="00635AEB" w:rsidP="00635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2017</w:t>
      </w:r>
    </w:p>
    <w:p w:rsidR="006B2F86" w:rsidRPr="00E71FC3" w:rsidRDefault="00635A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AEB" w:rsidRDefault="00635AEB" w:rsidP="00E71FC3">
      <w:r>
        <w:separator/>
      </w:r>
    </w:p>
  </w:endnote>
  <w:endnote w:type="continuationSeparator" w:id="0">
    <w:p w:rsidR="00635AEB" w:rsidRDefault="00635A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AEB" w:rsidRDefault="00635AEB" w:rsidP="00E71FC3">
      <w:r>
        <w:separator/>
      </w:r>
    </w:p>
  </w:footnote>
  <w:footnote w:type="continuationSeparator" w:id="0">
    <w:p w:rsidR="00635AEB" w:rsidRDefault="00635A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EB"/>
    <w:rsid w:val="001A7C09"/>
    <w:rsid w:val="00577BD5"/>
    <w:rsid w:val="00635A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F16FE-C1A3-47DD-8B02-F7EF4973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A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2017-08-12T19:10:00Z</dcterms:created>
  <dcterms:modified xsi:type="dcterms:W3CDTF">2017-08-12T19:10:00Z</dcterms:modified>
</cp:coreProperties>
</file>