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BE5" w:rsidRDefault="005D7BE5" w:rsidP="005D7B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CRESACRE, senior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D7BE5" w:rsidRDefault="005D7BE5" w:rsidP="005D7B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:rsidR="005D7BE5" w:rsidRDefault="005D7BE5" w:rsidP="005D7BE5">
      <w:pPr>
        <w:rPr>
          <w:rFonts w:ascii="Times New Roman" w:hAnsi="Times New Roman" w:cs="Times New Roman"/>
        </w:rPr>
      </w:pPr>
    </w:p>
    <w:p w:rsidR="005D7BE5" w:rsidRDefault="005D7BE5" w:rsidP="005D7BE5">
      <w:pPr>
        <w:rPr>
          <w:rFonts w:ascii="Times New Roman" w:hAnsi="Times New Roman" w:cs="Times New Roman"/>
        </w:rPr>
      </w:pPr>
    </w:p>
    <w:p w:rsidR="005D7BE5" w:rsidRDefault="005D7BE5" w:rsidP="005D7B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Chartesey</w:t>
      </w:r>
      <w:proofErr w:type="spellEnd"/>
      <w:r>
        <w:rPr>
          <w:rFonts w:ascii="Times New Roman" w:hAnsi="Times New Roman" w:cs="Times New Roman"/>
        </w:rPr>
        <w:t xml:space="preserve"> of Westminster(q.v.),</w:t>
      </w:r>
    </w:p>
    <w:p w:rsidR="005D7BE5" w:rsidRDefault="005D7BE5" w:rsidP="005D7B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Barneby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Fishlake</w:t>
      </w:r>
      <w:proofErr w:type="spellEnd"/>
      <w:r>
        <w:rPr>
          <w:rFonts w:ascii="Times New Roman" w:hAnsi="Times New Roman" w:cs="Times New Roman"/>
        </w:rPr>
        <w:t>, West Riding of Yorkshire(q.v.), and Joan</w:t>
      </w:r>
    </w:p>
    <w:p w:rsidR="005D7BE5" w:rsidRDefault="005D7BE5" w:rsidP="005D7B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Wastnes</w:t>
      </w:r>
      <w:proofErr w:type="spellEnd"/>
      <w:r>
        <w:rPr>
          <w:rFonts w:ascii="Times New Roman" w:hAnsi="Times New Roman" w:cs="Times New Roman"/>
        </w:rPr>
        <w:t>(q.v.), as the executrix of her late his husband, John(q.v.).</w:t>
      </w:r>
    </w:p>
    <w:p w:rsidR="005D7BE5" w:rsidRDefault="005D7BE5" w:rsidP="005D7B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E0E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D7BE5" w:rsidRDefault="005D7BE5" w:rsidP="005D7B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ravishment of ward against Sibyl </w:t>
      </w:r>
      <w:proofErr w:type="spellStart"/>
      <w:r>
        <w:rPr>
          <w:rFonts w:ascii="Times New Roman" w:hAnsi="Times New Roman" w:cs="Times New Roman"/>
        </w:rPr>
        <w:t>Robynson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5D7BE5" w:rsidRDefault="005D7BE5" w:rsidP="005D7B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Mossley in </w:t>
      </w:r>
      <w:proofErr w:type="spellStart"/>
      <w:r>
        <w:rPr>
          <w:rFonts w:ascii="Times New Roman" w:hAnsi="Times New Roman" w:cs="Times New Roman"/>
        </w:rPr>
        <w:t>Campsall</w:t>
      </w:r>
      <w:proofErr w:type="spellEnd"/>
      <w:r>
        <w:rPr>
          <w:rFonts w:ascii="Times New Roman" w:hAnsi="Times New Roman" w:cs="Times New Roman"/>
        </w:rPr>
        <w:t xml:space="preserve">, West Riding of Yorkshire(q.v.), Katherine </w:t>
      </w:r>
      <w:proofErr w:type="spellStart"/>
      <w:r>
        <w:rPr>
          <w:rFonts w:ascii="Times New Roman" w:hAnsi="Times New Roman" w:cs="Times New Roman"/>
        </w:rPr>
        <w:t>Brynde</w:t>
      </w:r>
      <w:proofErr w:type="spellEnd"/>
    </w:p>
    <w:p w:rsidR="005D7BE5" w:rsidRDefault="005D7BE5" w:rsidP="005D7B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Mossley in </w:t>
      </w:r>
      <w:proofErr w:type="spellStart"/>
      <w:r>
        <w:rPr>
          <w:rFonts w:ascii="Times New Roman" w:hAnsi="Times New Roman" w:cs="Times New Roman"/>
        </w:rPr>
        <w:t>Campsall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Brynde</w:t>
      </w:r>
      <w:proofErr w:type="spellEnd"/>
      <w:r>
        <w:rPr>
          <w:rFonts w:ascii="Times New Roman" w:hAnsi="Times New Roman" w:cs="Times New Roman"/>
        </w:rPr>
        <w:t>, junior(q.v.).</w:t>
      </w:r>
    </w:p>
    <w:p w:rsidR="005D7BE5" w:rsidRDefault="005D7BE5" w:rsidP="005D7B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:rsidR="005D7BE5" w:rsidRDefault="005D7BE5" w:rsidP="005D7BE5">
      <w:pPr>
        <w:rPr>
          <w:rFonts w:ascii="Times New Roman" w:hAnsi="Times New Roman" w:cs="Times New Roman"/>
        </w:rPr>
      </w:pPr>
    </w:p>
    <w:p w:rsidR="005D7BE5" w:rsidRDefault="005D7BE5" w:rsidP="005D7B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August 2017</w:t>
      </w:r>
    </w:p>
    <w:p w:rsidR="006B2F86" w:rsidRPr="00E71FC3" w:rsidRDefault="005D7BE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BE5" w:rsidRDefault="005D7BE5" w:rsidP="00E71FC3">
      <w:r>
        <w:separator/>
      </w:r>
    </w:p>
  </w:endnote>
  <w:endnote w:type="continuationSeparator" w:id="0">
    <w:p w:rsidR="005D7BE5" w:rsidRDefault="005D7BE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BE5" w:rsidRDefault="005D7BE5" w:rsidP="00E71FC3">
      <w:r>
        <w:separator/>
      </w:r>
    </w:p>
  </w:footnote>
  <w:footnote w:type="continuationSeparator" w:id="0">
    <w:p w:rsidR="005D7BE5" w:rsidRDefault="005D7BE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BE5"/>
    <w:rsid w:val="001A7C09"/>
    <w:rsid w:val="00577BD5"/>
    <w:rsid w:val="005D7BE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57173B-C386-42D7-BEB6-917F2AE39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7BE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D7B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2017-08-16T20:51:00Z</dcterms:created>
  <dcterms:modified xsi:type="dcterms:W3CDTF">2017-08-16T20:51:00Z</dcterms:modified>
</cp:coreProperties>
</file>