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6227" w14:textId="77777777" w:rsidR="000A3EDC" w:rsidRDefault="000A3EDC" w:rsidP="000A3ED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CRENDYLL</w:t>
      </w:r>
      <w:r>
        <w:rPr>
          <w:rFonts w:cs="Times New Roman"/>
        </w:rPr>
        <w:t xml:space="preserve">      (fl.1460)</w:t>
      </w:r>
    </w:p>
    <w:p w14:paraId="57093D3F" w14:textId="77777777" w:rsidR="000A3EDC" w:rsidRDefault="000A3EDC" w:rsidP="000A3EDC">
      <w:pPr>
        <w:pStyle w:val="NoSpacing"/>
        <w:rPr>
          <w:rFonts w:cs="Times New Roman"/>
        </w:rPr>
      </w:pPr>
    </w:p>
    <w:p w14:paraId="187F73E1" w14:textId="77777777" w:rsidR="000A3EDC" w:rsidRDefault="000A3EDC" w:rsidP="000A3EDC">
      <w:pPr>
        <w:pStyle w:val="NoSpacing"/>
        <w:rPr>
          <w:rFonts w:cs="Times New Roman"/>
        </w:rPr>
      </w:pPr>
    </w:p>
    <w:p w14:paraId="6C8D37FB" w14:textId="77777777" w:rsidR="000A3EDC" w:rsidRDefault="000A3EDC" w:rsidP="000A3EDC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He made a plaint of trespass against William More(q.v.), Stephen Carkyke(q.v.)</w:t>
      </w:r>
    </w:p>
    <w:p w14:paraId="00A98FB3" w14:textId="77777777" w:rsidR="000A3EDC" w:rsidRDefault="000A3EDC" w:rsidP="000A3ED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and Thomas Harry(q.v.), all of </w:t>
      </w:r>
      <w:proofErr w:type="spellStart"/>
      <w:r>
        <w:rPr>
          <w:rFonts w:cs="Times New Roman"/>
        </w:rPr>
        <w:t>St.Germans</w:t>
      </w:r>
      <w:proofErr w:type="spellEnd"/>
      <w:r>
        <w:rPr>
          <w:rFonts w:cs="Times New Roman"/>
        </w:rPr>
        <w:t>, Cornwall.</w:t>
      </w:r>
    </w:p>
    <w:p w14:paraId="03FA6EB8" w14:textId="77777777" w:rsidR="000A3EDC" w:rsidRDefault="000A3EDC" w:rsidP="000A3ED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9762E29" w14:textId="77777777" w:rsidR="000A3EDC" w:rsidRDefault="000A3EDC" w:rsidP="000A3EDC">
      <w:pPr>
        <w:pStyle w:val="NoSpacing"/>
        <w:rPr>
          <w:rFonts w:cs="Times New Roman"/>
        </w:rPr>
      </w:pPr>
    </w:p>
    <w:p w14:paraId="05D5AB67" w14:textId="77777777" w:rsidR="000A3EDC" w:rsidRDefault="000A3EDC" w:rsidP="000A3EDC">
      <w:pPr>
        <w:pStyle w:val="NoSpacing"/>
        <w:rPr>
          <w:rFonts w:cs="Times New Roman"/>
        </w:rPr>
      </w:pPr>
    </w:p>
    <w:p w14:paraId="711D5419" w14:textId="77777777" w:rsidR="000A3EDC" w:rsidRDefault="000A3EDC" w:rsidP="000A3EDC">
      <w:pPr>
        <w:pStyle w:val="NoSpacing"/>
        <w:rPr>
          <w:rFonts w:cs="Times New Roman"/>
        </w:rPr>
      </w:pPr>
      <w:r>
        <w:rPr>
          <w:rFonts w:cs="Times New Roman"/>
        </w:rPr>
        <w:t>15 April 2026</w:t>
      </w:r>
    </w:p>
    <w:p w14:paraId="625C8AE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0A3E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1507" w14:textId="77777777" w:rsidR="00A85577" w:rsidRDefault="00A85577" w:rsidP="00086E2C">
      <w:pPr>
        <w:spacing w:after="0" w:line="240" w:lineRule="auto"/>
      </w:pPr>
      <w:r>
        <w:separator/>
      </w:r>
    </w:p>
  </w:endnote>
  <w:endnote w:type="continuationSeparator" w:id="0">
    <w:p w14:paraId="375B5584" w14:textId="77777777" w:rsidR="00A85577" w:rsidRDefault="00A8557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378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50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0752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4FC28" w14:textId="77777777" w:rsidR="00A85577" w:rsidRDefault="00A85577" w:rsidP="00086E2C">
      <w:pPr>
        <w:spacing w:after="0" w:line="240" w:lineRule="auto"/>
      </w:pPr>
      <w:r>
        <w:separator/>
      </w:r>
    </w:p>
  </w:footnote>
  <w:footnote w:type="continuationSeparator" w:id="0">
    <w:p w14:paraId="250140DA" w14:textId="77777777" w:rsidR="00A85577" w:rsidRDefault="00A8557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42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BB1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01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DC"/>
    <w:rsid w:val="00086E2C"/>
    <w:rsid w:val="000A2E7A"/>
    <w:rsid w:val="000A3EDC"/>
    <w:rsid w:val="002244B7"/>
    <w:rsid w:val="00314D94"/>
    <w:rsid w:val="005435B9"/>
    <w:rsid w:val="00617568"/>
    <w:rsid w:val="006C2396"/>
    <w:rsid w:val="006E68FA"/>
    <w:rsid w:val="008E56AD"/>
    <w:rsid w:val="00A8557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BDA3D"/>
  <w15:chartTrackingRefBased/>
  <w15:docId w15:val="{4F4AA970-749C-4022-A411-BE2E17F5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2026-05-10T19:07:00Z</dcterms:created>
  <dcterms:modified xsi:type="dcterms:W3CDTF">2026-05-10T19:07:00Z</dcterms:modified>
</cp:coreProperties>
</file>